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65668" w14:textId="7BFC45AD" w:rsidR="006A7091" w:rsidRPr="0059069C" w:rsidRDefault="004B3141" w:rsidP="006A7091">
      <w:pPr>
        <w:spacing w:after="360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Dispensationsgesuch</w:t>
      </w:r>
      <w:r w:rsidR="009533D1" w:rsidRPr="009D1590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D91F20">
        <w:rPr>
          <w:rFonts w:asciiTheme="minorHAnsi" w:hAnsiTheme="minorHAnsi" w:cstheme="minorHAnsi"/>
          <w:b/>
          <w:sz w:val="40"/>
          <w:szCs w:val="40"/>
        </w:rPr>
        <w:br/>
      </w:r>
      <w:r w:rsidR="006A7091" w:rsidRPr="009D1590">
        <w:rPr>
          <w:rFonts w:asciiTheme="minorHAnsi" w:hAnsiTheme="minorHAnsi" w:cstheme="minorHAnsi"/>
          <w:i/>
          <w:i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E38BE94" wp14:editId="21F417F2">
            <wp:simplePos x="0" y="0"/>
            <wp:positionH relativeFrom="margin">
              <wp:align>right</wp:align>
            </wp:positionH>
            <wp:positionV relativeFrom="paragraph">
              <wp:posOffset>-432435</wp:posOffset>
            </wp:positionV>
            <wp:extent cx="1469472" cy="1104264"/>
            <wp:effectExtent l="0" t="0" r="0" b="127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472" cy="110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D17">
        <w:rPr>
          <w:rFonts w:asciiTheme="minorHAnsi" w:hAnsiTheme="minorHAnsi" w:cstheme="minorHAnsi"/>
          <w:b/>
          <w:bCs/>
        </w:rPr>
        <w:t>Schnuppertage</w:t>
      </w:r>
    </w:p>
    <w:p w14:paraId="6BAF1CEF" w14:textId="229F6974" w:rsidR="00D91F20" w:rsidRDefault="00D91F2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Alle Informationen zu Dispens</w:t>
      </w:r>
      <w:r w:rsidR="00AD48AB">
        <w:rPr>
          <w:rFonts w:asciiTheme="minorHAnsi" w:hAnsiTheme="minorHAnsi" w:cstheme="minorHAnsi"/>
          <w:sz w:val="22"/>
          <w:szCs w:val="22"/>
        </w:rPr>
        <w:t>ationen</w:t>
      </w:r>
      <w:r>
        <w:rPr>
          <w:rFonts w:asciiTheme="minorHAnsi" w:hAnsiTheme="minorHAnsi" w:cstheme="minorHAnsi"/>
          <w:sz w:val="22"/>
          <w:szCs w:val="22"/>
        </w:rPr>
        <w:t xml:space="preserve"> finden Sie im Merkblatt «Dispensation</w:t>
      </w:r>
      <w:r w:rsidR="00540298">
        <w:rPr>
          <w:rFonts w:asciiTheme="minorHAnsi" w:hAnsiTheme="minorHAnsi" w:cstheme="minorHAnsi"/>
          <w:sz w:val="22"/>
          <w:szCs w:val="22"/>
        </w:rPr>
        <w:t>sgesuch</w:t>
      </w:r>
      <w:r>
        <w:rPr>
          <w:rFonts w:asciiTheme="minorHAnsi" w:hAnsiTheme="minorHAnsi" w:cstheme="minorHAnsi"/>
          <w:sz w:val="22"/>
          <w:szCs w:val="22"/>
        </w:rPr>
        <w:t>»</w:t>
      </w:r>
      <w:r w:rsidR="00E6495C">
        <w:rPr>
          <w:rFonts w:asciiTheme="minorHAnsi" w:hAnsiTheme="minorHAnsi" w:cstheme="minorHAnsi"/>
          <w:sz w:val="22"/>
          <w:szCs w:val="22"/>
        </w:rPr>
        <w:t>.</w:t>
      </w:r>
    </w:p>
    <w:p w14:paraId="4C0D8875" w14:textId="27858190" w:rsidR="006A3E44" w:rsidRDefault="00435A2F">
      <w:pPr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683440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646C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949AF">
        <w:rPr>
          <w:rFonts w:asciiTheme="minorHAnsi" w:hAnsiTheme="minorHAnsi" w:cstheme="minorHAnsi"/>
          <w:sz w:val="22"/>
          <w:szCs w:val="22"/>
        </w:rPr>
        <w:t xml:space="preserve"> Ich bestätige, das</w:t>
      </w:r>
      <w:r w:rsidR="00E01414">
        <w:rPr>
          <w:rFonts w:asciiTheme="minorHAnsi" w:hAnsiTheme="minorHAnsi" w:cstheme="minorHAnsi"/>
          <w:sz w:val="22"/>
          <w:szCs w:val="22"/>
        </w:rPr>
        <w:t xml:space="preserve"> Merkblatt gelesen</w:t>
      </w:r>
      <w:r w:rsidR="008949AF">
        <w:rPr>
          <w:rFonts w:asciiTheme="minorHAnsi" w:hAnsiTheme="minorHAnsi" w:cstheme="minorHAnsi"/>
          <w:sz w:val="22"/>
          <w:szCs w:val="22"/>
        </w:rPr>
        <w:t xml:space="preserve"> zu haben</w:t>
      </w:r>
      <w:r w:rsidR="00E01414">
        <w:rPr>
          <w:rFonts w:asciiTheme="minorHAnsi" w:hAnsiTheme="minorHAnsi" w:cstheme="minorHAnsi"/>
          <w:sz w:val="22"/>
          <w:szCs w:val="22"/>
        </w:rPr>
        <w:t>.</w:t>
      </w:r>
    </w:p>
    <w:p w14:paraId="1B37CAB7" w14:textId="77777777" w:rsidR="008949AF" w:rsidRDefault="008949A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8"/>
        <w:gridCol w:w="3993"/>
        <w:gridCol w:w="709"/>
        <w:gridCol w:w="824"/>
      </w:tblGrid>
      <w:tr w:rsidR="0030278D" w:rsidRPr="0030278D" w14:paraId="1B430C81" w14:textId="50CF3E3E" w:rsidTr="00C7389A">
        <w:tc>
          <w:tcPr>
            <w:tcW w:w="2948" w:type="dxa"/>
            <w:vAlign w:val="center"/>
          </w:tcPr>
          <w:p w14:paraId="075D2437" w14:textId="6EA7AEAF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SchülerIn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381685751"/>
            <w:placeholder>
              <w:docPart w:val="BE00B7F871DC44E492E31D919C6A2A3A"/>
            </w:placeholder>
            <w:showingPlcHdr/>
          </w:sdtPr>
          <w:sdtEndPr/>
          <w:sdtContent>
            <w:tc>
              <w:tcPr>
                <w:tcW w:w="5526" w:type="dxa"/>
                <w:gridSpan w:val="3"/>
                <w:vAlign w:val="center"/>
              </w:tcPr>
              <w:p w14:paraId="3993B514" w14:textId="6DB77792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11A11876" w14:textId="71700469" w:rsidTr="00C7389A">
        <w:tc>
          <w:tcPr>
            <w:tcW w:w="2948" w:type="dxa"/>
            <w:vAlign w:val="center"/>
          </w:tcPr>
          <w:p w14:paraId="76435F04" w14:textId="2C12C825" w:rsidR="0030278D" w:rsidRPr="0030278D" w:rsidRDefault="00AB718C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Klasse und Klassenlehrperson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82528513"/>
            <w:placeholder>
              <w:docPart w:val="51E72FC0AD074C019A3B5916A698D2B1"/>
            </w:placeholder>
            <w:showingPlcHdr/>
          </w:sdtPr>
          <w:sdtEndPr/>
          <w:sdtContent>
            <w:tc>
              <w:tcPr>
                <w:tcW w:w="5526" w:type="dxa"/>
                <w:gridSpan w:val="3"/>
                <w:vAlign w:val="center"/>
              </w:tcPr>
              <w:p w14:paraId="71661D63" w14:textId="32AD6FF0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296FCAC6" w14:textId="027125C5" w:rsidTr="00C7389A">
        <w:tc>
          <w:tcPr>
            <w:tcW w:w="2948" w:type="dxa"/>
            <w:vAlign w:val="center"/>
          </w:tcPr>
          <w:p w14:paraId="6C343205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Eltern/Erziehungsberechtigte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383072190"/>
            <w:placeholder>
              <w:docPart w:val="A43A183F091C434C80ECB8990CE68723"/>
            </w:placeholder>
            <w:showingPlcHdr/>
          </w:sdtPr>
          <w:sdtEndPr/>
          <w:sdtContent>
            <w:tc>
              <w:tcPr>
                <w:tcW w:w="5526" w:type="dxa"/>
                <w:gridSpan w:val="3"/>
                <w:vAlign w:val="center"/>
              </w:tcPr>
              <w:p w14:paraId="49C2A82B" w14:textId="5ADC060D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10873F23" w14:textId="37E2C90B" w:rsidTr="00C7389A">
        <w:tc>
          <w:tcPr>
            <w:tcW w:w="2948" w:type="dxa"/>
            <w:vAlign w:val="center"/>
          </w:tcPr>
          <w:p w14:paraId="40C2E991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Telefon-Nr.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35112204"/>
            <w:placeholder>
              <w:docPart w:val="FD380442C818483E8E5D5E74511F7282"/>
            </w:placeholder>
            <w:showingPlcHdr/>
          </w:sdtPr>
          <w:sdtEndPr/>
          <w:sdtContent>
            <w:tc>
              <w:tcPr>
                <w:tcW w:w="5526" w:type="dxa"/>
                <w:gridSpan w:val="3"/>
                <w:vAlign w:val="center"/>
              </w:tcPr>
              <w:p w14:paraId="124782E4" w14:textId="55D1EB3A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AB718C" w14:paraId="4A7D7836" w14:textId="7D348CF5" w:rsidTr="00454D17">
        <w:tc>
          <w:tcPr>
            <w:tcW w:w="294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CE7FA62" w14:textId="77777777" w:rsidR="0030278D" w:rsidRPr="00AB718C" w:rsidRDefault="0030278D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6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4108844" w14:textId="77777777" w:rsidR="0030278D" w:rsidRPr="00AB718C" w:rsidRDefault="0030278D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30278D" w:rsidRPr="0030278D" w14:paraId="36B19B9D" w14:textId="1AF12FED" w:rsidTr="00454D1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9E10" w14:textId="62BD0A29" w:rsidR="00D118A7" w:rsidRPr="00D118A7" w:rsidRDefault="00454D17" w:rsidP="00D118A7">
            <w:pPr>
              <w:spacing w:before="40" w:after="40"/>
              <w:rPr>
                <w:rFonts w:asciiTheme="minorHAnsi" w:hAnsiTheme="minorHAnsi" w:cstheme="minorHAnsi"/>
              </w:rPr>
            </w:pPr>
            <w:r w:rsidRPr="00454D17">
              <w:rPr>
                <w:rFonts w:asciiTheme="minorHAnsi" w:hAnsiTheme="minorHAnsi" w:cstheme="minorHAnsi"/>
              </w:rPr>
              <w:t>Schnupperbetrieb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406040678"/>
            <w:placeholder>
              <w:docPart w:val="DefaultPlaceholder_-1854013440"/>
            </w:placeholder>
            <w:showingPlcHdr/>
          </w:sdtPr>
          <w:sdtContent>
            <w:tc>
              <w:tcPr>
                <w:tcW w:w="552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1C84C4C" w14:textId="6E8CC5EA" w:rsidR="0030278D" w:rsidRPr="0030278D" w:rsidRDefault="00454D17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D118A7" w:rsidRPr="0030278D" w14:paraId="0F94786C" w14:textId="77777777" w:rsidTr="00454D1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5849" w14:textId="260912C2" w:rsidR="00D118A7" w:rsidRPr="00454D17" w:rsidRDefault="00D118A7" w:rsidP="004B646C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Kontaktperson und E-Mail / Telefon-Nr.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247311091"/>
            <w:placeholder>
              <w:docPart w:val="DefaultPlaceholder_-1854013440"/>
            </w:placeholder>
            <w:showingPlcHdr/>
          </w:sdtPr>
          <w:sdtContent>
            <w:tc>
              <w:tcPr>
                <w:tcW w:w="552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B388D0" w14:textId="4424F519" w:rsidR="00D118A7" w:rsidRDefault="00D118A7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D118A7" w:rsidRPr="0030278D" w14:paraId="06875F33" w14:textId="77777777" w:rsidTr="00D118A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B59B" w14:textId="77777777" w:rsidR="00D118A7" w:rsidRDefault="00D118A7" w:rsidP="004B646C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Begründung</w:t>
            </w:r>
          </w:p>
          <w:p w14:paraId="050E2328" w14:textId="77777777" w:rsidR="00D118A7" w:rsidRDefault="00D118A7" w:rsidP="00D118A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und z</w:t>
            </w:r>
            <w:r w:rsidRPr="005D681D">
              <w:rPr>
                <w:rFonts w:asciiTheme="minorHAnsi" w:hAnsiTheme="minorHAnsi" w:cstheme="minorHAnsi"/>
                <w:sz w:val="16"/>
                <w:szCs w:val="16"/>
              </w:rPr>
              <w:t>wingende Beilagen:</w:t>
            </w:r>
          </w:p>
          <w:p w14:paraId="4167D90C" w14:textId="0A677274" w:rsidR="00D118A7" w:rsidRDefault="00D118A7" w:rsidP="00D118A7">
            <w:pPr>
              <w:spacing w:before="40" w:after="40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1148939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Bestätigung und Begründung des Betriebs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272520384"/>
            <w:placeholder>
              <w:docPart w:val="DefaultPlaceholder_-1854013440"/>
            </w:placeholder>
            <w:showingPlcHdr/>
          </w:sdtPr>
          <w:sdtContent>
            <w:tc>
              <w:tcPr>
                <w:tcW w:w="552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7FE6C23" w14:textId="04A618FF" w:rsidR="00D118A7" w:rsidRDefault="00D118A7" w:rsidP="00D118A7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454D17" w:rsidRPr="0030278D" w14:paraId="24D05E50" w14:textId="77777777" w:rsidTr="00454D1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35B4" w14:textId="5887B56A" w:rsidR="00454D17" w:rsidRPr="00454D17" w:rsidRDefault="00454D17" w:rsidP="004B646C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 und Dauer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16113625"/>
            <w:placeholder>
              <w:docPart w:val="DefaultPlaceholder_-1854013440"/>
            </w:placeholder>
            <w:showingPlcHdr/>
          </w:sdtPr>
          <w:sdtContent>
            <w:tc>
              <w:tcPr>
                <w:tcW w:w="5526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C82F6F" w14:textId="4C51487E" w:rsidR="00454D17" w:rsidRPr="0030278D" w:rsidRDefault="00454D17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6E2B2E" w:rsidRPr="0030278D" w14:paraId="10597AA6" w14:textId="705DBD22" w:rsidTr="00C539EE">
        <w:trPr>
          <w:trHeight w:val="46"/>
        </w:trPr>
        <w:tc>
          <w:tcPr>
            <w:tcW w:w="2948" w:type="dxa"/>
            <w:vMerge w:val="restart"/>
            <w:tcBorders>
              <w:top w:val="single" w:sz="4" w:space="0" w:color="auto"/>
            </w:tcBorders>
          </w:tcPr>
          <w:p w14:paraId="56AB9AAB" w14:textId="5C6BB5FF" w:rsidR="006E2B2E" w:rsidRPr="0030278D" w:rsidRDefault="006E2B2E" w:rsidP="00614E6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Bereits absolvierte Schnupperlehren</w:t>
            </w:r>
          </w:p>
        </w:tc>
        <w:tc>
          <w:tcPr>
            <w:tcW w:w="3993" w:type="dxa"/>
            <w:tcBorders>
              <w:top w:val="single" w:sz="4" w:space="0" w:color="auto"/>
            </w:tcBorders>
            <w:vAlign w:val="center"/>
          </w:tcPr>
          <w:p w14:paraId="098222E2" w14:textId="6715031F" w:rsidR="006E2B2E" w:rsidRPr="00614E61" w:rsidRDefault="006E2B2E" w:rsidP="00614E6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8A1889">
              <w:rPr>
                <w:rFonts w:asciiTheme="minorHAnsi" w:hAnsiTheme="minorHAnsi" w:cstheme="minorHAnsi"/>
                <w:sz w:val="22"/>
                <w:szCs w:val="22"/>
              </w:rPr>
              <w:t>Betrieb und Datum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58AEA9C3" w14:textId="3F01B996" w:rsidR="006E2B2E" w:rsidRPr="006E2B2E" w:rsidRDefault="006E2B2E" w:rsidP="006E2B2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E2B2E">
              <w:rPr>
                <w:rFonts w:asciiTheme="minorHAnsi" w:hAnsiTheme="minorHAnsi" w:cstheme="minorHAnsi"/>
                <w:sz w:val="16"/>
                <w:szCs w:val="16"/>
              </w:rPr>
              <w:t>Freizeit</w:t>
            </w:r>
          </w:p>
        </w:tc>
        <w:tc>
          <w:tcPr>
            <w:tcW w:w="824" w:type="dxa"/>
            <w:tcBorders>
              <w:top w:val="single" w:sz="4" w:space="0" w:color="auto"/>
            </w:tcBorders>
            <w:vAlign w:val="center"/>
          </w:tcPr>
          <w:p w14:paraId="572DAF32" w14:textId="017B9E1B" w:rsidR="006E2B2E" w:rsidRPr="006E2B2E" w:rsidRDefault="006E2B2E" w:rsidP="006E2B2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E2B2E">
              <w:rPr>
                <w:rFonts w:asciiTheme="minorHAnsi" w:hAnsiTheme="minorHAnsi" w:cstheme="minorHAnsi"/>
                <w:sz w:val="16"/>
                <w:szCs w:val="16"/>
              </w:rPr>
              <w:t>Schulzeit</w:t>
            </w:r>
          </w:p>
        </w:tc>
      </w:tr>
      <w:tr w:rsidR="006E2B2E" w:rsidRPr="0030278D" w14:paraId="50CF3D3D" w14:textId="77777777" w:rsidTr="005010CF">
        <w:trPr>
          <w:trHeight w:val="43"/>
        </w:trPr>
        <w:tc>
          <w:tcPr>
            <w:tcW w:w="2948" w:type="dxa"/>
            <w:vMerge/>
            <w:vAlign w:val="center"/>
          </w:tcPr>
          <w:p w14:paraId="7EA2F28D" w14:textId="77777777" w:rsidR="006E2B2E" w:rsidRDefault="006E2B2E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1417680163"/>
            <w:placeholder>
              <w:docPart w:val="DefaultPlaceholder_-1854013440"/>
            </w:placeholder>
            <w:showingPlcHdr/>
          </w:sdtPr>
          <w:sdtContent>
            <w:tc>
              <w:tcPr>
                <w:tcW w:w="3993" w:type="dxa"/>
                <w:vAlign w:val="center"/>
              </w:tcPr>
              <w:p w14:paraId="091F4CCA" w14:textId="1F986559" w:rsidR="006E2B2E" w:rsidRPr="00D118A7" w:rsidRDefault="006E2B2E" w:rsidP="00614E61">
                <w:pPr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D118A7">
                  <w:rPr>
                    <w:rStyle w:val="Platzhaltertext"/>
                    <w:rFonts w:eastAsiaTheme="minorHAnsi"/>
                    <w:sz w:val="18"/>
                    <w:szCs w:val="18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-758983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8056B24" w14:textId="1920661B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1605311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24" w:type="dxa"/>
                <w:vAlign w:val="center"/>
              </w:tcPr>
              <w:p w14:paraId="4C4010BF" w14:textId="35AE01BE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E2B2E" w:rsidRPr="0030278D" w14:paraId="5E8AD94A" w14:textId="77777777" w:rsidTr="001F518E">
        <w:trPr>
          <w:trHeight w:val="76"/>
        </w:trPr>
        <w:tc>
          <w:tcPr>
            <w:tcW w:w="2948" w:type="dxa"/>
            <w:vMerge/>
            <w:vAlign w:val="center"/>
          </w:tcPr>
          <w:p w14:paraId="396D1C6F" w14:textId="77777777" w:rsidR="006E2B2E" w:rsidRDefault="006E2B2E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-1935198075"/>
            <w:placeholder>
              <w:docPart w:val="DefaultPlaceholder_-1854013440"/>
            </w:placeholder>
            <w:showingPlcHdr/>
          </w:sdtPr>
          <w:sdtContent>
            <w:tc>
              <w:tcPr>
                <w:tcW w:w="3993" w:type="dxa"/>
                <w:vAlign w:val="center"/>
              </w:tcPr>
              <w:p w14:paraId="07BCFEC0" w14:textId="55733F4F" w:rsidR="006E2B2E" w:rsidRPr="00D118A7" w:rsidRDefault="006E2B2E" w:rsidP="00614E61">
                <w:pPr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D118A7">
                  <w:rPr>
                    <w:rStyle w:val="Platzhaltertext"/>
                    <w:rFonts w:eastAsiaTheme="minorHAnsi"/>
                    <w:sz w:val="18"/>
                    <w:szCs w:val="18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-552932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14EAE612" w14:textId="767C0F29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549270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24" w:type="dxa"/>
                <w:vAlign w:val="center"/>
              </w:tcPr>
              <w:p w14:paraId="29E8AEE9" w14:textId="03C2F992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E2B2E" w:rsidRPr="0030278D" w14:paraId="223621FC" w14:textId="77777777" w:rsidTr="008C119C">
        <w:trPr>
          <w:trHeight w:val="76"/>
        </w:trPr>
        <w:tc>
          <w:tcPr>
            <w:tcW w:w="2948" w:type="dxa"/>
            <w:vMerge/>
            <w:vAlign w:val="center"/>
          </w:tcPr>
          <w:p w14:paraId="5500C5AE" w14:textId="77777777" w:rsidR="006E2B2E" w:rsidRDefault="006E2B2E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-1601022116"/>
            <w:placeholder>
              <w:docPart w:val="DefaultPlaceholder_-1854013440"/>
            </w:placeholder>
            <w:showingPlcHdr/>
          </w:sdtPr>
          <w:sdtContent>
            <w:tc>
              <w:tcPr>
                <w:tcW w:w="3993" w:type="dxa"/>
                <w:vAlign w:val="center"/>
              </w:tcPr>
              <w:p w14:paraId="0AC29B02" w14:textId="643BB320" w:rsidR="006E2B2E" w:rsidRPr="00D118A7" w:rsidRDefault="006E2B2E" w:rsidP="00614E61">
                <w:pPr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D118A7">
                  <w:rPr>
                    <w:rStyle w:val="Platzhaltertext"/>
                    <w:rFonts w:eastAsiaTheme="minorHAnsi"/>
                    <w:sz w:val="18"/>
                    <w:szCs w:val="18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-740718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13D0352D" w14:textId="4864316A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-1919931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24" w:type="dxa"/>
                <w:vAlign w:val="center"/>
              </w:tcPr>
              <w:p w14:paraId="66C15711" w14:textId="03CF233D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E2B2E" w:rsidRPr="0030278D" w14:paraId="51BA3632" w14:textId="77777777" w:rsidTr="00B448BF">
        <w:trPr>
          <w:trHeight w:val="43"/>
        </w:trPr>
        <w:tc>
          <w:tcPr>
            <w:tcW w:w="2948" w:type="dxa"/>
            <w:vMerge/>
            <w:vAlign w:val="center"/>
          </w:tcPr>
          <w:p w14:paraId="0FBED203" w14:textId="77777777" w:rsidR="006E2B2E" w:rsidRDefault="006E2B2E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401573797"/>
            <w:placeholder>
              <w:docPart w:val="DefaultPlaceholder_-1854013440"/>
            </w:placeholder>
            <w:showingPlcHdr/>
          </w:sdtPr>
          <w:sdtContent>
            <w:tc>
              <w:tcPr>
                <w:tcW w:w="3993" w:type="dxa"/>
                <w:vAlign w:val="center"/>
              </w:tcPr>
              <w:p w14:paraId="3BCC44EB" w14:textId="1A36577A" w:rsidR="006E2B2E" w:rsidRPr="00D118A7" w:rsidRDefault="006E2B2E" w:rsidP="00614E61">
                <w:pPr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D118A7">
                  <w:rPr>
                    <w:rStyle w:val="Platzhaltertext"/>
                    <w:rFonts w:eastAsiaTheme="minorHAnsi"/>
                    <w:sz w:val="18"/>
                    <w:szCs w:val="18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2030989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015F3DF" w14:textId="04FDC13D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73543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24" w:type="dxa"/>
                <w:vAlign w:val="center"/>
              </w:tcPr>
              <w:p w14:paraId="268B86AC" w14:textId="461C6FB0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E2B2E" w:rsidRPr="0030278D" w14:paraId="486DBA01" w14:textId="77777777" w:rsidTr="001573D6">
        <w:trPr>
          <w:trHeight w:val="43"/>
        </w:trPr>
        <w:tc>
          <w:tcPr>
            <w:tcW w:w="2948" w:type="dxa"/>
            <w:vMerge/>
            <w:vAlign w:val="center"/>
          </w:tcPr>
          <w:p w14:paraId="6FBE0177" w14:textId="77777777" w:rsidR="006E2B2E" w:rsidRDefault="006E2B2E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sdt>
          <w:sdtPr>
            <w:rPr>
              <w:rFonts w:asciiTheme="minorHAnsi" w:hAnsiTheme="minorHAnsi" w:cstheme="minorHAnsi"/>
              <w:sz w:val="18"/>
              <w:szCs w:val="18"/>
            </w:rPr>
            <w:id w:val="-248119249"/>
            <w:placeholder>
              <w:docPart w:val="DefaultPlaceholder_-1854013440"/>
            </w:placeholder>
            <w:showingPlcHdr/>
          </w:sdtPr>
          <w:sdtContent>
            <w:tc>
              <w:tcPr>
                <w:tcW w:w="3993" w:type="dxa"/>
                <w:vAlign w:val="center"/>
              </w:tcPr>
              <w:p w14:paraId="7203DDB4" w14:textId="2E59BBC5" w:rsidR="006E2B2E" w:rsidRPr="00D118A7" w:rsidRDefault="006E2B2E" w:rsidP="00614E61">
                <w:pPr>
                  <w:rPr>
                    <w:rFonts w:asciiTheme="minorHAnsi" w:hAnsiTheme="minorHAnsi" w:cstheme="minorHAnsi"/>
                    <w:sz w:val="18"/>
                    <w:szCs w:val="18"/>
                  </w:rPr>
                </w:pPr>
                <w:r w:rsidRPr="00D118A7">
                  <w:rPr>
                    <w:rStyle w:val="Platzhaltertext"/>
                    <w:rFonts w:eastAsiaTheme="minorHAnsi"/>
                    <w:sz w:val="18"/>
                    <w:szCs w:val="18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-1746253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0EFC7FA" w14:textId="070545FE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0"/>
              <w:szCs w:val="20"/>
            </w:rPr>
            <w:id w:val="-525022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24" w:type="dxa"/>
                <w:vAlign w:val="center"/>
              </w:tcPr>
              <w:p w14:paraId="674B223F" w14:textId="296F2806" w:rsidR="006E2B2E" w:rsidRPr="00614E61" w:rsidRDefault="006E2B2E" w:rsidP="006E2B2E">
                <w:pPr>
                  <w:jc w:val="center"/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0278D" w:rsidRPr="0030278D" w14:paraId="79320197" w14:textId="2DD7057B" w:rsidTr="005D681D">
        <w:tc>
          <w:tcPr>
            <w:tcW w:w="2948" w:type="dxa"/>
            <w:vAlign w:val="center"/>
          </w:tcPr>
          <w:p w14:paraId="53C2F4B1" w14:textId="6B5A47DC" w:rsidR="005D681D" w:rsidRPr="00614E61" w:rsidRDefault="006E2B2E" w:rsidP="00614E6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Bemerkungen</w:t>
            </w:r>
          </w:p>
        </w:tc>
        <w:tc>
          <w:tcPr>
            <w:tcW w:w="5526" w:type="dxa"/>
            <w:gridSpan w:val="3"/>
          </w:tcPr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1839578393"/>
              <w:placeholder>
                <w:docPart w:val="773C600C54164CC08A4CF74DB2B3BBD2"/>
              </w:placeholder>
              <w:showingPlcHdr/>
            </w:sdtPr>
            <w:sdtEndPr/>
            <w:sdtContent>
              <w:p w14:paraId="2CF9F8A1" w14:textId="3F6EF770" w:rsidR="005D681D" w:rsidRPr="0030278D" w:rsidRDefault="004B646C" w:rsidP="005D681D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C7389A" w:rsidRPr="0030278D" w14:paraId="2ECF9C37" w14:textId="77777777" w:rsidTr="00C7389A"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37B04E7B" w14:textId="27D89358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Datum und Unterschrift der Eltern/Erziehungsberechtigten</w:t>
            </w:r>
          </w:p>
        </w:tc>
        <w:tc>
          <w:tcPr>
            <w:tcW w:w="5526" w:type="dxa"/>
            <w:gridSpan w:val="3"/>
            <w:tcBorders>
              <w:bottom w:val="single" w:sz="4" w:space="0" w:color="auto"/>
            </w:tcBorders>
            <w:vAlign w:val="center"/>
          </w:tcPr>
          <w:p w14:paraId="01BF9BFB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AB718C" w14:paraId="7B56E50B" w14:textId="77777777" w:rsidTr="00C7389A">
        <w:tc>
          <w:tcPr>
            <w:tcW w:w="2948" w:type="dxa"/>
            <w:tcBorders>
              <w:left w:val="nil"/>
              <w:right w:val="nil"/>
            </w:tcBorders>
            <w:vAlign w:val="center"/>
          </w:tcPr>
          <w:p w14:paraId="36BFE5A2" w14:textId="77777777" w:rsidR="00C7389A" w:rsidRPr="00AB718C" w:rsidRDefault="00C7389A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6" w:type="dxa"/>
            <w:gridSpan w:val="3"/>
            <w:tcBorders>
              <w:left w:val="nil"/>
              <w:right w:val="nil"/>
            </w:tcBorders>
            <w:vAlign w:val="center"/>
          </w:tcPr>
          <w:p w14:paraId="7AD93F1B" w14:textId="77777777" w:rsidR="00C7389A" w:rsidRPr="00AB718C" w:rsidRDefault="00C7389A" w:rsidP="00C7389A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35160F" w:rsidRPr="0030278D" w14:paraId="28C8BD21" w14:textId="77777777" w:rsidTr="00332D6C"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D7F61" w14:textId="2AAB4F98" w:rsidR="0035160F" w:rsidRDefault="0035160F" w:rsidP="0034577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Datum </w:t>
            </w:r>
            <w:r w:rsidR="00332D6C">
              <w:rPr>
                <w:rFonts w:asciiTheme="minorHAnsi" w:hAnsiTheme="minorHAnsi" w:cstheme="minorHAnsi"/>
                <w:sz w:val="22"/>
                <w:szCs w:val="22"/>
              </w:rPr>
              <w:t>Eingang Gesuch</w:t>
            </w:r>
          </w:p>
        </w:tc>
        <w:tc>
          <w:tcPr>
            <w:tcW w:w="5526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C8720" w14:textId="77777777" w:rsidR="0035160F" w:rsidRDefault="0035160F" w:rsidP="0034577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0EDA6AFC" w14:textId="77777777" w:rsidTr="005D681D">
        <w:trPr>
          <w:trHeight w:val="156"/>
        </w:trPr>
        <w:tc>
          <w:tcPr>
            <w:tcW w:w="2948" w:type="dxa"/>
            <w:vMerge w:val="restart"/>
            <w:shd w:val="clear" w:color="auto" w:fill="F2F2F2" w:themeFill="background1" w:themeFillShade="F2"/>
          </w:tcPr>
          <w:p w14:paraId="72FD4757" w14:textId="075825F8" w:rsidR="00C7389A" w:rsidRDefault="006E2B2E" w:rsidP="005D681D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Entscheid</w:t>
            </w:r>
            <w:r w:rsidR="00C7389A">
              <w:rPr>
                <w:rFonts w:asciiTheme="minorHAnsi" w:hAnsiTheme="minorHAnsi" w:cstheme="minorHAnsi"/>
                <w:sz w:val="22"/>
                <w:szCs w:val="22"/>
              </w:rPr>
              <w:t xml:space="preserve"> Klassenlehrperson</w:t>
            </w:r>
          </w:p>
        </w:tc>
        <w:tc>
          <w:tcPr>
            <w:tcW w:w="5526" w:type="dxa"/>
            <w:gridSpan w:val="3"/>
            <w:shd w:val="clear" w:color="auto" w:fill="F2F2F2" w:themeFill="background1" w:themeFillShade="F2"/>
            <w:vAlign w:val="center"/>
          </w:tcPr>
          <w:p w14:paraId="47737FFE" w14:textId="25907D89" w:rsidR="006E2B2E" w:rsidRPr="00AB718C" w:rsidRDefault="006E2B2E" w:rsidP="006E2B2E">
            <w:pPr>
              <w:spacing w:before="40" w:after="40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49498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B718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AB718C">
              <w:rPr>
                <w:rFonts w:asciiTheme="minorHAnsi" w:hAnsiTheme="minorHAnsi" w:cstheme="minorHAnsi"/>
                <w:sz w:val="22"/>
                <w:szCs w:val="22"/>
              </w:rPr>
              <w:t xml:space="preserve"> Das Gesuch wird bewilligt, </w:t>
            </w:r>
            <w:r w:rsidRPr="003F1C7A">
              <w:rPr>
                <w:rFonts w:asciiTheme="minorHAnsi" w:hAnsiTheme="minorHAnsi" w:cstheme="minorHAnsi"/>
                <w:sz w:val="18"/>
                <w:szCs w:val="18"/>
              </w:rPr>
              <w:t>gemäss DVAD Art.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4 a</w:t>
            </w:r>
            <w:r w:rsidR="00E6495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9A6CB83" w14:textId="332CBACD" w:rsidR="00C7389A" w:rsidRDefault="006E2B2E" w:rsidP="006E2B2E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74653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B718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AB718C">
              <w:rPr>
                <w:rFonts w:asciiTheme="minorHAnsi" w:hAnsiTheme="minorHAnsi" w:cstheme="minorHAnsi"/>
                <w:sz w:val="22"/>
                <w:szCs w:val="22"/>
              </w:rPr>
              <w:t xml:space="preserve"> Das Gesuch wird abgelehnt</w:t>
            </w:r>
            <w:r w:rsidR="00E6495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C7389A" w:rsidRPr="0030278D" w14:paraId="32622A19" w14:textId="77777777" w:rsidTr="00332D6C">
        <w:trPr>
          <w:trHeight w:val="155"/>
        </w:trPr>
        <w:tc>
          <w:tcPr>
            <w:tcW w:w="2948" w:type="dxa"/>
            <w:vMerge/>
            <w:shd w:val="clear" w:color="auto" w:fill="F2F2F2" w:themeFill="background1" w:themeFillShade="F2"/>
            <w:vAlign w:val="center"/>
          </w:tcPr>
          <w:p w14:paraId="0A9C5EDD" w14:textId="77777777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6" w:type="dxa"/>
            <w:gridSpan w:val="3"/>
            <w:shd w:val="clear" w:color="auto" w:fill="F2F2F2" w:themeFill="background1" w:themeFillShade="F2"/>
            <w:vAlign w:val="center"/>
          </w:tcPr>
          <w:p w14:paraId="3FF886BE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Bemerkungen:</w:t>
            </w:r>
          </w:p>
          <w:p w14:paraId="08134A79" w14:textId="73D62E69" w:rsidR="00AF3A6F" w:rsidRDefault="00AF3A6F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Die bewilligten Schnuppertage werden von den </w:t>
            </w:r>
            <w:r w:rsidR="009D6A8F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ltern als Absenz im Klapp erfasst.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  <w:p w14:paraId="4A8581D5" w14:textId="77777777" w:rsidR="008A1889" w:rsidRDefault="008A1889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F007A6" w14:textId="34E6065D" w:rsidR="008A1889" w:rsidRDefault="008A1889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12DBA7C2" w14:textId="77777777" w:rsidTr="00332D6C"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27322F" w14:textId="57D989EC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74521822"/>
            <w:r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="00AD48A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um und Unterschrift KLP</w:t>
            </w:r>
          </w:p>
        </w:tc>
        <w:tc>
          <w:tcPr>
            <w:tcW w:w="5526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BCF3A3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6C5D6965" w14:textId="779DCBA7" w:rsidR="00624570" w:rsidRDefault="00624570" w:rsidP="005D681D">
      <w:pPr>
        <w:rPr>
          <w:rFonts w:asciiTheme="minorHAnsi" w:hAnsiTheme="minorHAnsi" w:cstheme="minorHAnsi"/>
          <w:sz w:val="22"/>
          <w:szCs w:val="22"/>
        </w:rPr>
      </w:pPr>
    </w:p>
    <w:p w14:paraId="4327F737" w14:textId="72FB189F" w:rsidR="003F1C7A" w:rsidRPr="0059069C" w:rsidRDefault="003F1C7A" w:rsidP="005D681D">
      <w:pPr>
        <w:rPr>
          <w:rFonts w:asciiTheme="minorHAnsi" w:hAnsiTheme="minorHAnsi" w:cstheme="minorHAnsi"/>
          <w:sz w:val="22"/>
          <w:szCs w:val="22"/>
        </w:rPr>
      </w:pPr>
    </w:p>
    <w:sectPr w:rsidR="003F1C7A" w:rsidRPr="0059069C" w:rsidSect="00D50067">
      <w:footerReference w:type="default" r:id="rId13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72AB" w14:textId="77777777" w:rsidR="004B3141" w:rsidRDefault="004B3141" w:rsidP="006A7091">
      <w:r>
        <w:separator/>
      </w:r>
    </w:p>
  </w:endnote>
  <w:endnote w:type="continuationSeparator" w:id="0">
    <w:p w14:paraId="7861C165" w14:textId="77777777" w:rsidR="004B3141" w:rsidRDefault="004B3141" w:rsidP="006A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3127C" w14:textId="44FB7975" w:rsidR="006A7091" w:rsidRDefault="00540298">
    <w:pPr>
      <w:pStyle w:val="Fuzeile"/>
    </w:pPr>
    <w:r w:rsidRPr="00540298">
      <w:rPr>
        <w:rFonts w:asciiTheme="minorHAnsi" w:hAnsiTheme="minorHAnsi" w:cstheme="minorHAnsi"/>
        <w:sz w:val="22"/>
        <w:szCs w:val="22"/>
      </w:rPr>
      <w:t>Version 24-08</w:t>
    </w:r>
    <w:r w:rsidR="006A7091">
      <w:tab/>
    </w:r>
    <w:r w:rsidR="006A7091">
      <w:rPr>
        <w:rFonts w:asciiTheme="minorHAnsi" w:hAnsiTheme="minorHAnsi" w:cstheme="minorHAnsi"/>
        <w:sz w:val="22"/>
        <w:szCs w:val="22"/>
      </w:rPr>
      <w:t xml:space="preserve">Seite </w:t>
    </w:r>
    <w:r w:rsidR="006A7091">
      <w:rPr>
        <w:rFonts w:asciiTheme="minorHAnsi" w:hAnsiTheme="minorHAnsi" w:cstheme="minorHAnsi"/>
        <w:sz w:val="22"/>
        <w:szCs w:val="22"/>
      </w:rPr>
      <w:fldChar w:fldCharType="begin"/>
    </w:r>
    <w:r w:rsidR="006A7091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="006A7091">
      <w:rPr>
        <w:rFonts w:asciiTheme="minorHAnsi" w:hAnsiTheme="minorHAnsi" w:cstheme="minorHAnsi"/>
        <w:sz w:val="22"/>
        <w:szCs w:val="22"/>
      </w:rPr>
      <w:fldChar w:fldCharType="separate"/>
    </w:r>
    <w:r w:rsidR="006A7091">
      <w:rPr>
        <w:rFonts w:asciiTheme="minorHAnsi" w:hAnsiTheme="minorHAnsi" w:cstheme="minorHAnsi"/>
        <w:sz w:val="22"/>
        <w:szCs w:val="22"/>
      </w:rPr>
      <w:t>1</w:t>
    </w:r>
    <w:r w:rsidR="006A7091">
      <w:rPr>
        <w:rFonts w:asciiTheme="minorHAnsi" w:hAnsiTheme="minorHAnsi" w:cstheme="minorHAnsi"/>
        <w:sz w:val="22"/>
        <w:szCs w:val="22"/>
      </w:rPr>
      <w:fldChar w:fldCharType="end"/>
    </w:r>
    <w:r w:rsidR="00B71B7A">
      <w:rPr>
        <w:rFonts w:asciiTheme="minorHAnsi" w:hAnsiTheme="minorHAnsi" w:cstheme="minorHAnsi"/>
        <w:sz w:val="22"/>
        <w:szCs w:val="22"/>
      </w:rPr>
      <w:t xml:space="preserve"> von </w:t>
    </w:r>
    <w:r w:rsidR="00B71B7A">
      <w:rPr>
        <w:rFonts w:asciiTheme="minorHAnsi" w:hAnsiTheme="minorHAnsi" w:cstheme="minorHAnsi"/>
        <w:sz w:val="22"/>
        <w:szCs w:val="22"/>
      </w:rPr>
      <w:fldChar w:fldCharType="begin"/>
    </w:r>
    <w:r w:rsidR="00B71B7A">
      <w:rPr>
        <w:rFonts w:asciiTheme="minorHAnsi" w:hAnsiTheme="minorHAnsi" w:cstheme="minorHAnsi"/>
        <w:sz w:val="22"/>
        <w:szCs w:val="22"/>
      </w:rPr>
      <w:instrText xml:space="preserve"> NUMPAGES   \* MERGEFORMAT </w:instrText>
    </w:r>
    <w:r w:rsidR="00B71B7A">
      <w:rPr>
        <w:rFonts w:asciiTheme="minorHAnsi" w:hAnsiTheme="minorHAnsi" w:cstheme="minorHAnsi"/>
        <w:sz w:val="22"/>
        <w:szCs w:val="22"/>
      </w:rPr>
      <w:fldChar w:fldCharType="separate"/>
    </w:r>
    <w:r w:rsidR="00B71B7A">
      <w:rPr>
        <w:rFonts w:asciiTheme="minorHAnsi" w:hAnsiTheme="minorHAnsi" w:cstheme="minorHAnsi"/>
        <w:noProof/>
        <w:sz w:val="22"/>
        <w:szCs w:val="22"/>
      </w:rPr>
      <w:t>1</w:t>
    </w:r>
    <w:r w:rsidR="00B71B7A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77323" w14:textId="77777777" w:rsidR="004B3141" w:rsidRDefault="004B3141" w:rsidP="006A7091">
      <w:r>
        <w:separator/>
      </w:r>
    </w:p>
  </w:footnote>
  <w:footnote w:type="continuationSeparator" w:id="0">
    <w:p w14:paraId="6C76D39B" w14:textId="77777777" w:rsidR="004B3141" w:rsidRDefault="004B3141" w:rsidP="006A70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E1D8E"/>
    <w:multiLevelType w:val="hybridMultilevel"/>
    <w:tmpl w:val="30D6CB18"/>
    <w:lvl w:ilvl="0" w:tplc="C0806B2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D0FCB"/>
    <w:multiLevelType w:val="hybridMultilevel"/>
    <w:tmpl w:val="0EF29BC2"/>
    <w:lvl w:ilvl="0" w:tplc="B4D628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17368">
    <w:abstractNumId w:val="0"/>
  </w:num>
  <w:num w:numId="2" w16cid:durableId="2054305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v+w8kf8uWGVRnZdq3c2EMXw2hamm0N3Zh05OD8Jr/mv+bwg7/YhNML+EZUpo//Wj2pf7cY+BtBqf/RH2KAflPw==" w:salt="w0itHVy0L86db53h1G4Zu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141"/>
    <w:rsid w:val="00006EC1"/>
    <w:rsid w:val="000378CF"/>
    <w:rsid w:val="00056C02"/>
    <w:rsid w:val="00106386"/>
    <w:rsid w:val="00115476"/>
    <w:rsid w:val="001A73CF"/>
    <w:rsid w:val="001E0EB6"/>
    <w:rsid w:val="00210F9A"/>
    <w:rsid w:val="00246857"/>
    <w:rsid w:val="0030278D"/>
    <w:rsid w:val="00311252"/>
    <w:rsid w:val="00320835"/>
    <w:rsid w:val="00332D6C"/>
    <w:rsid w:val="0035160F"/>
    <w:rsid w:val="0035319D"/>
    <w:rsid w:val="003705F8"/>
    <w:rsid w:val="003714C9"/>
    <w:rsid w:val="003A2900"/>
    <w:rsid w:val="003F1C7A"/>
    <w:rsid w:val="0040707D"/>
    <w:rsid w:val="004239BB"/>
    <w:rsid w:val="00435A2F"/>
    <w:rsid w:val="00454D17"/>
    <w:rsid w:val="0047360A"/>
    <w:rsid w:val="00475C4F"/>
    <w:rsid w:val="004B3141"/>
    <w:rsid w:val="004B646C"/>
    <w:rsid w:val="004D2274"/>
    <w:rsid w:val="00524320"/>
    <w:rsid w:val="00540298"/>
    <w:rsid w:val="0059069C"/>
    <w:rsid w:val="00597377"/>
    <w:rsid w:val="005B518F"/>
    <w:rsid w:val="005C30C2"/>
    <w:rsid w:val="005D681D"/>
    <w:rsid w:val="00604F00"/>
    <w:rsid w:val="00614E61"/>
    <w:rsid w:val="00624570"/>
    <w:rsid w:val="006A3E44"/>
    <w:rsid w:val="006A7091"/>
    <w:rsid w:val="006E2B2E"/>
    <w:rsid w:val="007251A1"/>
    <w:rsid w:val="00765B21"/>
    <w:rsid w:val="007F5CD5"/>
    <w:rsid w:val="00883CC3"/>
    <w:rsid w:val="008949AF"/>
    <w:rsid w:val="008A1889"/>
    <w:rsid w:val="00942DA6"/>
    <w:rsid w:val="00951F9B"/>
    <w:rsid w:val="009533D1"/>
    <w:rsid w:val="00957D43"/>
    <w:rsid w:val="009B624B"/>
    <w:rsid w:val="009D1590"/>
    <w:rsid w:val="009D6A8F"/>
    <w:rsid w:val="009E3988"/>
    <w:rsid w:val="00A13AD7"/>
    <w:rsid w:val="00A41FF1"/>
    <w:rsid w:val="00A774EB"/>
    <w:rsid w:val="00AB718C"/>
    <w:rsid w:val="00AD1905"/>
    <w:rsid w:val="00AD48AB"/>
    <w:rsid w:val="00AF3A6F"/>
    <w:rsid w:val="00B3419F"/>
    <w:rsid w:val="00B40F9F"/>
    <w:rsid w:val="00B71B7A"/>
    <w:rsid w:val="00BA7BA0"/>
    <w:rsid w:val="00BB28A3"/>
    <w:rsid w:val="00BE78C7"/>
    <w:rsid w:val="00C7389A"/>
    <w:rsid w:val="00CA5961"/>
    <w:rsid w:val="00CC7857"/>
    <w:rsid w:val="00D118A7"/>
    <w:rsid w:val="00D50067"/>
    <w:rsid w:val="00D500F7"/>
    <w:rsid w:val="00D53BDC"/>
    <w:rsid w:val="00D91F20"/>
    <w:rsid w:val="00D933BD"/>
    <w:rsid w:val="00DA0505"/>
    <w:rsid w:val="00DE383B"/>
    <w:rsid w:val="00E01414"/>
    <w:rsid w:val="00E6495C"/>
    <w:rsid w:val="00EC6CFE"/>
    <w:rsid w:val="00F240F3"/>
    <w:rsid w:val="00F33115"/>
    <w:rsid w:val="00F64E3A"/>
    <w:rsid w:val="00F90F25"/>
    <w:rsid w:val="00FB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;"/>
  <w14:docId w14:val="319D6D9F"/>
  <w15:chartTrackingRefBased/>
  <w15:docId w15:val="{4A49EE64-DEF0-45FA-B554-F53E708A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A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A709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A7091"/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6A70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A7091"/>
    <w:rPr>
      <w:rFonts w:ascii="Times New Roman" w:eastAsia="Times New Roman" w:hAnsi="Times New Roman" w:cs="Times New Roman"/>
      <w:sz w:val="24"/>
      <w:szCs w:val="24"/>
      <w:lang w:eastAsia="de-CH"/>
    </w:rPr>
  </w:style>
  <w:style w:type="table" w:styleId="Tabellenraster">
    <w:name w:val="Table Grid"/>
    <w:basedOn w:val="NormaleTabelle"/>
    <w:uiPriority w:val="39"/>
    <w:rsid w:val="00D50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251A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251A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7251A1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AD1905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4B646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6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SW-2662\Documents\Benutzerdefinierte%20Office-Vorlagen\Vorlage%20Dokument%20Schule%20Wyna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1E72FC0AD074C019A3B5916A698D2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50D180-9C6F-4A98-AFBD-22B38B2A6309}"/>
      </w:docPartPr>
      <w:docPartBody>
        <w:p w:rsidR="00462A2D" w:rsidRDefault="00462A2D" w:rsidP="00462A2D">
          <w:pPr>
            <w:pStyle w:val="51E72FC0AD074C019A3B5916A698D2B1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A43A183F091C434C80ECB8990CE687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EA3867-768A-43A1-B6E2-DB0984A152EB}"/>
      </w:docPartPr>
      <w:docPartBody>
        <w:p w:rsidR="00462A2D" w:rsidRDefault="00462A2D" w:rsidP="00462A2D">
          <w:pPr>
            <w:pStyle w:val="A43A183F091C434C80ECB8990CE68723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FD380442C818483E8E5D5E74511F7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E2B4EC-96A9-4222-A308-E6362D9CA38A}"/>
      </w:docPartPr>
      <w:docPartBody>
        <w:p w:rsidR="00462A2D" w:rsidRDefault="00462A2D" w:rsidP="00462A2D">
          <w:pPr>
            <w:pStyle w:val="FD380442C818483E8E5D5E74511F7282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773C600C54164CC08A4CF74DB2B3B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E11767-A542-4BBC-96A5-DF44C01E55A5}"/>
      </w:docPartPr>
      <w:docPartBody>
        <w:p w:rsidR="00462A2D" w:rsidRDefault="00462A2D" w:rsidP="00462A2D">
          <w:pPr>
            <w:pStyle w:val="773C600C54164CC08A4CF74DB2B3BBD2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BE00B7F871DC44E492E31D919C6A2A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57F037-F223-4062-BB46-2D7AEFBF50C3}"/>
      </w:docPartPr>
      <w:docPartBody>
        <w:p w:rsidR="00462A2D" w:rsidRDefault="00462A2D" w:rsidP="00462A2D">
          <w:pPr>
            <w:pStyle w:val="BE00B7F871DC44E492E31D919C6A2A3A4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C403BA-823A-47D9-8B0C-CA187A6EE214}"/>
      </w:docPartPr>
      <w:docPartBody>
        <w:p w:rsidR="00387AA9" w:rsidRDefault="00387AA9">
          <w:r w:rsidRPr="00226251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2D"/>
    <w:rsid w:val="00387AA9"/>
    <w:rsid w:val="0046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87AA9"/>
    <w:rPr>
      <w:color w:val="666666"/>
    </w:rPr>
  </w:style>
  <w:style w:type="paragraph" w:customStyle="1" w:styleId="B2D1D43237AA4919930DDBEA9D6952FE">
    <w:name w:val="B2D1D43237AA4919930DDBEA9D6952FE"/>
    <w:rsid w:val="00387AA9"/>
  </w:style>
  <w:style w:type="paragraph" w:customStyle="1" w:styleId="B0A173DFB62A4364BD83424741CA8BF8">
    <w:name w:val="B0A173DFB62A4364BD83424741CA8BF8"/>
    <w:rsid w:val="00387AA9"/>
  </w:style>
  <w:style w:type="paragraph" w:customStyle="1" w:styleId="4E039BBE508E4593A137C5EEF9F91AFC">
    <w:name w:val="4E039BBE508E4593A137C5EEF9F91AFC"/>
    <w:rsid w:val="00387AA9"/>
  </w:style>
  <w:style w:type="paragraph" w:customStyle="1" w:styleId="3EEFF40166C546D4888D40F1E65DAEC9">
    <w:name w:val="3EEFF40166C546D4888D40F1E65DAEC9"/>
    <w:rsid w:val="00387AA9"/>
  </w:style>
  <w:style w:type="paragraph" w:customStyle="1" w:styleId="9C34C7C88B584B84BF3FBE8F2DA9994E">
    <w:name w:val="9C34C7C88B584B84BF3FBE8F2DA9994E"/>
    <w:rsid w:val="00387AA9"/>
  </w:style>
  <w:style w:type="paragraph" w:customStyle="1" w:styleId="B1D94616B75347B4A8F573C5667EAB3A">
    <w:name w:val="B1D94616B75347B4A8F573C5667EAB3A"/>
    <w:rsid w:val="00387AA9"/>
  </w:style>
  <w:style w:type="paragraph" w:customStyle="1" w:styleId="BE00B7F871DC44E492E31D919C6A2A3A4">
    <w:name w:val="BE00B7F871DC44E492E31D919C6A2A3A4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51E72FC0AD074C019A3B5916A698D2B15">
    <w:name w:val="51E72FC0AD074C019A3B5916A698D2B1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43A183F091C434C80ECB8990CE687235">
    <w:name w:val="A43A183F091C434C80ECB8990CE68723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D380442C818483E8E5D5E74511F72825">
    <w:name w:val="FD380442C818483E8E5D5E74511F7282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177066EA06774E11A02D24A2E67DFAB45">
    <w:name w:val="177066EA06774E11A02D24A2E67DFAB4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773C600C54164CC08A4CF74DB2B3BBD25">
    <w:name w:val="773C600C54164CC08A4CF74DB2B3BBD2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35A9CFB9F51F49F692CAA1683E29311C4">
    <w:name w:val="35A9CFB9F51F49F692CAA1683E29311C4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18B71207A544F7F9D66D4A59B0D5FDD2">
    <w:name w:val="F18B71207A544F7F9D66D4A59B0D5FDD2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898BFE57FDE0419D056585BCE0661D" ma:contentTypeVersion="19" ma:contentTypeDescription="Ein neues Dokument erstellen." ma:contentTypeScope="" ma:versionID="06e1f3b9dc7f8a0547de6ec6f5e25f71">
  <xsd:schema xmlns:xsd="http://www.w3.org/2001/XMLSchema" xmlns:xs="http://www.w3.org/2001/XMLSchema" xmlns:p="http://schemas.microsoft.com/office/2006/metadata/properties" xmlns:ns2="784914ea-696c-4348-b73a-44996898161f" xmlns:ns3="9fc0e7cf-2f9c-45f3-b4ba-67a532adde19" xmlns:ns4="915bc4ee-daae-4096-8a41-28336ba49a3b" targetNamespace="http://schemas.microsoft.com/office/2006/metadata/properties" ma:root="true" ma:fieldsID="dca336216f009be8fcce3f621971b8d3" ns2:_="" ns3:_="" ns4:_="">
    <xsd:import namespace="784914ea-696c-4348-b73a-44996898161f"/>
    <xsd:import namespace="9fc0e7cf-2f9c-45f3-b4ba-67a532adde19"/>
    <xsd:import namespace="915bc4ee-daae-4096-8a41-28336ba49a3b"/>
    <xsd:element name="properties">
      <xsd:complexType>
        <xsd:sequence>
          <xsd:element name="documentManagement">
            <xsd:complexType>
              <xsd:all>
                <xsd:element ref="ns2:Gerätna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914ea-696c-4348-b73a-44996898161f" elementFormDefault="qualified">
    <xsd:import namespace="http://schemas.microsoft.com/office/2006/documentManagement/types"/>
    <xsd:import namespace="http://schemas.microsoft.com/office/infopath/2007/PartnerControls"/>
    <xsd:element name="Gerätname" ma:index="8" nillable="true" ma:displayName="Gerätname" ma:internalName="Ger_x00e4_tname">
      <xsd:simpleType>
        <xsd:restriction base="dms:Text">
          <xsd:maxLength value="255"/>
        </xsd:restriction>
      </xsd:simpleType>
    </xsd:element>
    <xsd:element name="TaxCatchAll" ma:index="23" nillable="true" ma:displayName="Taxonomy Catch All Column" ma:hidden="true" ma:list="{0825afdf-5e34-4194-9432-7f8e2f783436}" ma:internalName="TaxCatchAll" ma:showField="CatchAllData" ma:web="784914ea-696c-4348-b73a-4499689816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0e7cf-2f9c-45f3-b4ba-67a532adde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fc8ba72-e012-4b79-8e53-b68dde6d3a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bc4ee-daae-4096-8a41-28336ba49a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ätname xmlns="784914ea-696c-4348-b73a-44996898161f" xsi:nil="true"/>
    <TaxCatchAll xmlns="784914ea-696c-4348-b73a-44996898161f" xsi:nil="true"/>
    <lcf76f155ced4ddcb4097134ff3c332f xmlns="9fc0e7cf-2f9c-45f3-b4ba-67a532adde1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BFE7-A21E-45D1-9831-F025F8D5B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914ea-696c-4348-b73a-44996898161f"/>
    <ds:schemaRef ds:uri="9fc0e7cf-2f9c-45f3-b4ba-67a532adde19"/>
    <ds:schemaRef ds:uri="915bc4ee-daae-4096-8a41-28336ba49a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41B05B-D240-4034-9D17-0F7480B46079}">
  <ds:schemaRefs>
    <ds:schemaRef ds:uri="http://schemas.microsoft.com/office/2006/metadata/properties"/>
    <ds:schemaRef ds:uri="http://schemas.microsoft.com/office/infopath/2007/PartnerControls"/>
    <ds:schemaRef ds:uri="784914ea-696c-4348-b73a-44996898161f"/>
    <ds:schemaRef ds:uri="9fc0e7cf-2f9c-45f3-b4ba-67a532adde19"/>
  </ds:schemaRefs>
</ds:datastoreItem>
</file>

<file path=customXml/itemProps3.xml><?xml version="1.0" encoding="utf-8"?>
<ds:datastoreItem xmlns:ds="http://schemas.openxmlformats.org/officeDocument/2006/customXml" ds:itemID="{03E47162-FEC4-4726-B9CA-7827C80582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607614-CE14-487B-91BF-F371A511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Dokument Schule Wynau</Template>
  <TotalTime>0</TotalTime>
  <Pages>1</Pages>
  <Words>220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Zwygart Thomas, Schulleitung Schule-Wynau</dc:creator>
  <cp:keywords/>
  <dc:description/>
  <cp:lastModifiedBy>Zwygart Thomas, Schulleitung Schule-Wynau</cp:lastModifiedBy>
  <cp:revision>3</cp:revision>
  <cp:lastPrinted>2024-08-15T07:59:00Z</cp:lastPrinted>
  <dcterms:created xsi:type="dcterms:W3CDTF">2024-08-15T11:22:00Z</dcterms:created>
  <dcterms:modified xsi:type="dcterms:W3CDTF">2024-08-15T11:23:00Z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0x010100EA898BFE57FDE0419D056585BCE0661D</vt:lpwstr>
  </property>
  <property fmtid="{D5CDD505-2E9C-101B-9397-08002B2CF9AE}" pid="3" name="MediaServiceImageTags">
    <vt:lpwstr/>
  </property>
</Properties>
</file>