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65668" w14:textId="10A7BE00" w:rsidR="006A7091" w:rsidRPr="0059069C" w:rsidRDefault="004B3141" w:rsidP="006A7091">
      <w:pPr>
        <w:spacing w:after="360"/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>Dispensationsgesuch</w:t>
      </w:r>
      <w:r w:rsidR="009533D1" w:rsidRPr="009D1590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D91F20">
        <w:rPr>
          <w:rFonts w:asciiTheme="minorHAnsi" w:hAnsiTheme="minorHAnsi" w:cstheme="minorHAnsi"/>
          <w:b/>
          <w:sz w:val="40"/>
          <w:szCs w:val="40"/>
        </w:rPr>
        <w:br/>
      </w:r>
      <w:r w:rsidR="006A7091" w:rsidRPr="009D1590">
        <w:rPr>
          <w:rFonts w:asciiTheme="minorHAnsi" w:hAnsiTheme="minorHAnsi" w:cstheme="minorHAnsi"/>
          <w:i/>
          <w:iCs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3E38BE94" wp14:editId="21F417F2">
            <wp:simplePos x="0" y="0"/>
            <wp:positionH relativeFrom="margin">
              <wp:align>right</wp:align>
            </wp:positionH>
            <wp:positionV relativeFrom="paragraph">
              <wp:posOffset>-432435</wp:posOffset>
            </wp:positionV>
            <wp:extent cx="1469472" cy="1104264"/>
            <wp:effectExtent l="0" t="0" r="0" b="127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472" cy="1104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5476">
        <w:rPr>
          <w:rFonts w:asciiTheme="minorHAnsi" w:hAnsiTheme="minorHAnsi" w:cstheme="minorHAnsi"/>
          <w:b/>
          <w:bCs/>
        </w:rPr>
        <w:t>regelmässige Anlässe</w:t>
      </w:r>
    </w:p>
    <w:p w14:paraId="6BAF1CEF" w14:textId="1628A138" w:rsidR="00D91F20" w:rsidRDefault="00D91F20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Alle Informationen zu Dispens</w:t>
      </w:r>
      <w:r w:rsidR="00AD48AB">
        <w:rPr>
          <w:rFonts w:asciiTheme="minorHAnsi" w:hAnsiTheme="minorHAnsi" w:cstheme="minorHAnsi"/>
          <w:sz w:val="22"/>
          <w:szCs w:val="22"/>
        </w:rPr>
        <w:t>ationen</w:t>
      </w:r>
      <w:r>
        <w:rPr>
          <w:rFonts w:asciiTheme="minorHAnsi" w:hAnsiTheme="minorHAnsi" w:cstheme="minorHAnsi"/>
          <w:sz w:val="22"/>
          <w:szCs w:val="22"/>
        </w:rPr>
        <w:t xml:space="preserve"> finden Sie im Merkblatt «Dispensation</w:t>
      </w:r>
      <w:r w:rsidR="00540298">
        <w:rPr>
          <w:rFonts w:asciiTheme="minorHAnsi" w:hAnsiTheme="minorHAnsi" w:cstheme="minorHAnsi"/>
          <w:sz w:val="22"/>
          <w:szCs w:val="22"/>
        </w:rPr>
        <w:t>sgesuch</w:t>
      </w:r>
      <w:r>
        <w:rPr>
          <w:rFonts w:asciiTheme="minorHAnsi" w:hAnsiTheme="minorHAnsi" w:cstheme="minorHAnsi"/>
          <w:sz w:val="22"/>
          <w:szCs w:val="22"/>
        </w:rPr>
        <w:t>»</w:t>
      </w:r>
      <w:r w:rsidR="00E138E3">
        <w:rPr>
          <w:rFonts w:asciiTheme="minorHAnsi" w:hAnsiTheme="minorHAnsi" w:cstheme="minorHAnsi"/>
          <w:sz w:val="22"/>
          <w:szCs w:val="22"/>
        </w:rPr>
        <w:t>.</w:t>
      </w:r>
    </w:p>
    <w:p w14:paraId="4C0D8875" w14:textId="71B39B98" w:rsidR="006A3E44" w:rsidRDefault="009B5389">
      <w:pPr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-683440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0C42">
            <w:rPr>
              <w:rFonts w:ascii="MS Gothic" w:eastAsia="MS Gothic" w:hAnsi="MS Gothic" w:cstheme="minorHAnsi" w:hint="eastAsia"/>
              <w:sz w:val="22"/>
              <w:szCs w:val="22"/>
            </w:rPr>
            <w:t>☐</w:t>
          </w:r>
        </w:sdtContent>
      </w:sdt>
      <w:r w:rsidR="008949AF">
        <w:rPr>
          <w:rFonts w:asciiTheme="minorHAnsi" w:hAnsiTheme="minorHAnsi" w:cstheme="minorHAnsi"/>
          <w:sz w:val="22"/>
          <w:szCs w:val="22"/>
        </w:rPr>
        <w:t xml:space="preserve"> Ich bestätige, das</w:t>
      </w:r>
      <w:r w:rsidR="00E01414">
        <w:rPr>
          <w:rFonts w:asciiTheme="minorHAnsi" w:hAnsiTheme="minorHAnsi" w:cstheme="minorHAnsi"/>
          <w:sz w:val="22"/>
          <w:szCs w:val="22"/>
        </w:rPr>
        <w:t xml:space="preserve"> Merkblatt gelesen</w:t>
      </w:r>
      <w:r w:rsidR="008949AF">
        <w:rPr>
          <w:rFonts w:asciiTheme="minorHAnsi" w:hAnsiTheme="minorHAnsi" w:cstheme="minorHAnsi"/>
          <w:sz w:val="22"/>
          <w:szCs w:val="22"/>
        </w:rPr>
        <w:t xml:space="preserve"> zu haben</w:t>
      </w:r>
      <w:r w:rsidR="00E01414">
        <w:rPr>
          <w:rFonts w:asciiTheme="minorHAnsi" w:hAnsiTheme="minorHAnsi" w:cstheme="minorHAnsi"/>
          <w:sz w:val="22"/>
          <w:szCs w:val="22"/>
        </w:rPr>
        <w:t>.</w:t>
      </w:r>
    </w:p>
    <w:p w14:paraId="1B37CAB7" w14:textId="77777777" w:rsidR="008949AF" w:rsidRDefault="008949AF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48"/>
        <w:gridCol w:w="1160"/>
        <w:gridCol w:w="4368"/>
      </w:tblGrid>
      <w:tr w:rsidR="0030278D" w:rsidRPr="0030278D" w14:paraId="1B430C81" w14:textId="50CF3E3E" w:rsidTr="0063294E">
        <w:tc>
          <w:tcPr>
            <w:tcW w:w="2948" w:type="dxa"/>
            <w:vAlign w:val="center"/>
          </w:tcPr>
          <w:p w14:paraId="075D2437" w14:textId="6EA7AEAF" w:rsidR="0030278D" w:rsidRPr="0030278D" w:rsidRDefault="0030278D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30278D">
              <w:rPr>
                <w:rFonts w:asciiTheme="minorHAnsi" w:hAnsiTheme="minorHAnsi" w:cstheme="minorHAnsi"/>
                <w:sz w:val="22"/>
                <w:szCs w:val="22"/>
              </w:rPr>
              <w:t>SchülerIn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381685751"/>
            <w:placeholder>
              <w:docPart w:val="BE00B7F871DC44E492E31D919C6A2A3A"/>
            </w:placeholder>
            <w:showingPlcHdr/>
          </w:sdtPr>
          <w:sdtEndPr/>
          <w:sdtContent>
            <w:tc>
              <w:tcPr>
                <w:tcW w:w="5528" w:type="dxa"/>
                <w:gridSpan w:val="2"/>
                <w:vAlign w:val="center"/>
              </w:tcPr>
              <w:p w14:paraId="3993B514" w14:textId="08EB48B1" w:rsidR="0030278D" w:rsidRPr="0030278D" w:rsidRDefault="001B0C42" w:rsidP="004B646C">
                <w:pPr>
                  <w:spacing w:before="40" w:after="40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1B0C42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tc>
          </w:sdtContent>
        </w:sdt>
      </w:tr>
      <w:tr w:rsidR="0030278D" w:rsidRPr="0030278D" w14:paraId="11A11876" w14:textId="71700469" w:rsidTr="0063294E">
        <w:tc>
          <w:tcPr>
            <w:tcW w:w="2948" w:type="dxa"/>
            <w:vAlign w:val="center"/>
          </w:tcPr>
          <w:p w14:paraId="76435F04" w14:textId="2C12C825" w:rsidR="0030278D" w:rsidRPr="0030278D" w:rsidRDefault="00AB718C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Klasse und Klassenlehrperson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-1082528513"/>
            <w:placeholder>
              <w:docPart w:val="51E72FC0AD074C019A3B5916A698D2B1"/>
            </w:placeholder>
            <w:showingPlcHdr/>
          </w:sdtPr>
          <w:sdtEndPr/>
          <w:sdtContent>
            <w:tc>
              <w:tcPr>
                <w:tcW w:w="5528" w:type="dxa"/>
                <w:gridSpan w:val="2"/>
                <w:vAlign w:val="center"/>
              </w:tcPr>
              <w:p w14:paraId="71661D63" w14:textId="32AD6FF0" w:rsidR="0030278D" w:rsidRPr="0030278D" w:rsidRDefault="004B646C" w:rsidP="004B646C">
                <w:pPr>
                  <w:spacing w:before="40" w:after="40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226251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tc>
          </w:sdtContent>
        </w:sdt>
      </w:tr>
      <w:tr w:rsidR="0030278D" w:rsidRPr="0030278D" w14:paraId="296FCAC6" w14:textId="027125C5" w:rsidTr="0063294E">
        <w:tc>
          <w:tcPr>
            <w:tcW w:w="2948" w:type="dxa"/>
            <w:vAlign w:val="center"/>
          </w:tcPr>
          <w:p w14:paraId="6C343205" w14:textId="77777777" w:rsidR="0030278D" w:rsidRPr="0030278D" w:rsidRDefault="0030278D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30278D">
              <w:rPr>
                <w:rFonts w:asciiTheme="minorHAnsi" w:hAnsiTheme="minorHAnsi" w:cstheme="minorHAnsi"/>
                <w:sz w:val="22"/>
                <w:szCs w:val="22"/>
              </w:rPr>
              <w:t>Eltern/Erziehungsberechtigte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383072190"/>
            <w:placeholder>
              <w:docPart w:val="A43A183F091C434C80ECB8990CE68723"/>
            </w:placeholder>
            <w:showingPlcHdr/>
          </w:sdtPr>
          <w:sdtEndPr/>
          <w:sdtContent>
            <w:tc>
              <w:tcPr>
                <w:tcW w:w="5528" w:type="dxa"/>
                <w:gridSpan w:val="2"/>
                <w:vAlign w:val="center"/>
              </w:tcPr>
              <w:p w14:paraId="49C2A82B" w14:textId="5ADC060D" w:rsidR="0030278D" w:rsidRPr="0030278D" w:rsidRDefault="004B646C" w:rsidP="004B646C">
                <w:pPr>
                  <w:spacing w:before="40" w:after="40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226251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tc>
          </w:sdtContent>
        </w:sdt>
      </w:tr>
      <w:tr w:rsidR="0030278D" w:rsidRPr="0030278D" w14:paraId="10873F23" w14:textId="37E2C90B" w:rsidTr="0063294E">
        <w:tc>
          <w:tcPr>
            <w:tcW w:w="2948" w:type="dxa"/>
            <w:vAlign w:val="center"/>
          </w:tcPr>
          <w:p w14:paraId="40C2E991" w14:textId="77777777" w:rsidR="0030278D" w:rsidRPr="0030278D" w:rsidRDefault="0030278D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30278D">
              <w:rPr>
                <w:rFonts w:asciiTheme="minorHAnsi" w:hAnsiTheme="minorHAnsi" w:cstheme="minorHAnsi"/>
                <w:sz w:val="22"/>
                <w:szCs w:val="22"/>
              </w:rPr>
              <w:t>Telefon-Nr.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-1035112204"/>
            <w:placeholder>
              <w:docPart w:val="FD380442C818483E8E5D5E74511F7282"/>
            </w:placeholder>
            <w:showingPlcHdr/>
          </w:sdtPr>
          <w:sdtEndPr/>
          <w:sdtContent>
            <w:tc>
              <w:tcPr>
                <w:tcW w:w="5528" w:type="dxa"/>
                <w:gridSpan w:val="2"/>
                <w:vAlign w:val="center"/>
              </w:tcPr>
              <w:p w14:paraId="124782E4" w14:textId="55D1EB3A" w:rsidR="0030278D" w:rsidRPr="0030278D" w:rsidRDefault="004B646C" w:rsidP="004B646C">
                <w:pPr>
                  <w:spacing w:before="40" w:after="40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226251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tc>
          </w:sdtContent>
        </w:sdt>
      </w:tr>
      <w:tr w:rsidR="0063294E" w:rsidRPr="00AB718C" w14:paraId="62FE0C9A" w14:textId="77777777" w:rsidTr="0063294E">
        <w:tc>
          <w:tcPr>
            <w:tcW w:w="2948" w:type="dxa"/>
            <w:tcBorders>
              <w:left w:val="nil"/>
              <w:bottom w:val="nil"/>
              <w:right w:val="nil"/>
            </w:tcBorders>
            <w:vAlign w:val="center"/>
          </w:tcPr>
          <w:p w14:paraId="7A1641BD" w14:textId="77777777" w:rsidR="0063294E" w:rsidRPr="00AB718C" w:rsidRDefault="0063294E" w:rsidP="00345771">
            <w:pPr>
              <w:spacing w:before="40" w:after="40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5528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42E4EA51" w14:textId="77777777" w:rsidR="0063294E" w:rsidRPr="00AB718C" w:rsidRDefault="0063294E" w:rsidP="00345771">
            <w:pPr>
              <w:spacing w:before="40" w:after="40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</w:tr>
      <w:tr w:rsidR="00115476" w:rsidRPr="0030278D" w14:paraId="3B550593" w14:textId="77777777" w:rsidTr="0063294E">
        <w:tc>
          <w:tcPr>
            <w:tcW w:w="2948" w:type="dxa"/>
            <w:vAlign w:val="center"/>
          </w:tcPr>
          <w:p w14:paraId="00C890D5" w14:textId="57A9103D" w:rsidR="00115476" w:rsidRPr="0030278D" w:rsidRDefault="00115476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Sportart/Instrument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1655490980"/>
            <w:placeholder>
              <w:docPart w:val="B03B721C754244A185F7B6C9963C7AC4"/>
            </w:placeholder>
            <w:showingPlcHdr/>
          </w:sdtPr>
          <w:sdtEndPr/>
          <w:sdtContent>
            <w:tc>
              <w:tcPr>
                <w:tcW w:w="5528" w:type="dxa"/>
                <w:gridSpan w:val="2"/>
                <w:vAlign w:val="center"/>
              </w:tcPr>
              <w:p w14:paraId="2968FA3F" w14:textId="04C03F71" w:rsidR="00115476" w:rsidRDefault="003C2C64" w:rsidP="004B646C">
                <w:pPr>
                  <w:spacing w:before="40" w:after="40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226251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tc>
          </w:sdtContent>
        </w:sdt>
      </w:tr>
      <w:tr w:rsidR="00115476" w:rsidRPr="0030278D" w14:paraId="49B3333F" w14:textId="77777777" w:rsidTr="0063294E">
        <w:tc>
          <w:tcPr>
            <w:tcW w:w="2948" w:type="dxa"/>
            <w:vAlign w:val="center"/>
          </w:tcPr>
          <w:p w14:paraId="5BE8DB84" w14:textId="530D6D86" w:rsidR="00115476" w:rsidRPr="0030278D" w:rsidRDefault="00614E61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Verein/Verband/Musikschule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-176729650"/>
            <w:placeholder>
              <w:docPart w:val="D81B5945261E459BBFA618B65CFA3DEA"/>
            </w:placeholder>
            <w:showingPlcHdr/>
          </w:sdtPr>
          <w:sdtEndPr/>
          <w:sdtContent>
            <w:tc>
              <w:tcPr>
                <w:tcW w:w="5528" w:type="dxa"/>
                <w:gridSpan w:val="2"/>
                <w:vAlign w:val="center"/>
              </w:tcPr>
              <w:p w14:paraId="0F3A469A" w14:textId="4AD6E18D" w:rsidR="00115476" w:rsidRDefault="003C2C64" w:rsidP="004B646C">
                <w:pPr>
                  <w:spacing w:before="40" w:after="40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226251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tc>
          </w:sdtContent>
        </w:sdt>
      </w:tr>
      <w:tr w:rsidR="0030278D" w:rsidRPr="00AB718C" w14:paraId="4A7D7836" w14:textId="7D348CF5" w:rsidTr="0063294E">
        <w:tc>
          <w:tcPr>
            <w:tcW w:w="2948" w:type="dxa"/>
            <w:tcBorders>
              <w:left w:val="nil"/>
              <w:bottom w:val="nil"/>
              <w:right w:val="nil"/>
            </w:tcBorders>
            <w:vAlign w:val="center"/>
          </w:tcPr>
          <w:p w14:paraId="5CE7FA62" w14:textId="77777777" w:rsidR="0030278D" w:rsidRPr="00AB718C" w:rsidRDefault="0030278D" w:rsidP="004B646C">
            <w:pPr>
              <w:spacing w:before="40" w:after="40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5528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64108844" w14:textId="77777777" w:rsidR="0030278D" w:rsidRPr="00AB718C" w:rsidRDefault="0030278D" w:rsidP="004B646C">
            <w:pPr>
              <w:spacing w:before="40" w:after="40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</w:tr>
      <w:tr w:rsidR="0030278D" w:rsidRPr="0030278D" w14:paraId="36B19B9D" w14:textId="1AF12FED" w:rsidTr="0063294E">
        <w:tc>
          <w:tcPr>
            <w:tcW w:w="2948" w:type="dxa"/>
            <w:tcBorders>
              <w:top w:val="nil"/>
              <w:left w:val="nil"/>
              <w:right w:val="nil"/>
            </w:tcBorders>
            <w:vAlign w:val="center"/>
          </w:tcPr>
          <w:p w14:paraId="4A799E10" w14:textId="77777777" w:rsidR="0030278D" w:rsidRPr="0030278D" w:rsidRDefault="0030278D" w:rsidP="004B646C">
            <w:pPr>
              <w:spacing w:before="40" w:after="4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0278D">
              <w:rPr>
                <w:rFonts w:asciiTheme="minorHAnsi" w:hAnsiTheme="minorHAnsi" w:cstheme="minorHAnsi"/>
                <w:b/>
                <w:bCs/>
              </w:rPr>
              <w:t>Dispensation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31C84C4C" w14:textId="77777777" w:rsidR="0030278D" w:rsidRPr="0030278D" w:rsidRDefault="0030278D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573B4" w:rsidRPr="0030278D" w14:paraId="10597AA6" w14:textId="705DBD22" w:rsidTr="0063294E">
        <w:trPr>
          <w:trHeight w:val="46"/>
        </w:trPr>
        <w:tc>
          <w:tcPr>
            <w:tcW w:w="2948" w:type="dxa"/>
            <w:vMerge w:val="restart"/>
          </w:tcPr>
          <w:p w14:paraId="56AB9AAB" w14:textId="361BEDFE" w:rsidR="001573B4" w:rsidRPr="0030278D" w:rsidRDefault="001573B4" w:rsidP="00614E6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Zeit und betroffene Lektionen</w:t>
            </w:r>
          </w:p>
        </w:tc>
        <w:tc>
          <w:tcPr>
            <w:tcW w:w="5528" w:type="dxa"/>
            <w:gridSpan w:val="2"/>
            <w:vAlign w:val="center"/>
          </w:tcPr>
          <w:p w14:paraId="572DAF32" w14:textId="3B9EA9C7" w:rsidR="001573B4" w:rsidRPr="001573B4" w:rsidRDefault="001573B4" w:rsidP="00614E61">
            <w:pP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1573B4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z.B. Montag, 10.30 – 11.50 Uhr, 2 Lektionen NMG</w:t>
            </w:r>
          </w:p>
        </w:tc>
      </w:tr>
      <w:tr w:rsidR="001573B4" w:rsidRPr="0030278D" w14:paraId="50CF3D3D" w14:textId="77777777" w:rsidTr="0063294E">
        <w:trPr>
          <w:trHeight w:val="43"/>
        </w:trPr>
        <w:tc>
          <w:tcPr>
            <w:tcW w:w="2948" w:type="dxa"/>
            <w:vMerge/>
            <w:vAlign w:val="center"/>
          </w:tcPr>
          <w:p w14:paraId="7EA2F28D" w14:textId="77777777" w:rsidR="001573B4" w:rsidRDefault="001573B4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60" w:type="dxa"/>
            <w:vAlign w:val="center"/>
          </w:tcPr>
          <w:p w14:paraId="3E81802E" w14:textId="5A7AE095" w:rsidR="001573B4" w:rsidRPr="00614E61" w:rsidRDefault="001573B4" w:rsidP="00614E6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Montag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</w:rPr>
            <w:id w:val="147973799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368" w:type="dxa"/>
                <w:vAlign w:val="center"/>
              </w:tcPr>
              <w:p w14:paraId="4C4010BF" w14:textId="03281D3A" w:rsidR="001573B4" w:rsidRPr="00614E61" w:rsidRDefault="00AD7E5E" w:rsidP="00614E61">
                <w:pPr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 w:rsidRPr="00AD7E5E">
                  <w:rPr>
                    <w:rStyle w:val="Platzhaltertext"/>
                    <w:rFonts w:eastAsiaTheme="minorHAnsi"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1573B4" w:rsidRPr="0030278D" w14:paraId="5E8AD94A" w14:textId="77777777" w:rsidTr="0063294E">
        <w:trPr>
          <w:trHeight w:val="76"/>
        </w:trPr>
        <w:tc>
          <w:tcPr>
            <w:tcW w:w="2948" w:type="dxa"/>
            <w:vMerge/>
            <w:vAlign w:val="center"/>
          </w:tcPr>
          <w:p w14:paraId="396D1C6F" w14:textId="77777777" w:rsidR="001573B4" w:rsidRDefault="001573B4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60" w:type="dxa"/>
            <w:vAlign w:val="center"/>
          </w:tcPr>
          <w:p w14:paraId="1D3EA7ED" w14:textId="7915D35F" w:rsidR="001573B4" w:rsidRPr="00614E61" w:rsidRDefault="001573B4" w:rsidP="00614E6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Dienstag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</w:rPr>
            <w:id w:val="-100057708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368" w:type="dxa"/>
                <w:vAlign w:val="center"/>
              </w:tcPr>
              <w:p w14:paraId="29E8AEE9" w14:textId="621C7998" w:rsidR="001573B4" w:rsidRPr="00AD7E5E" w:rsidRDefault="00AD7E5E" w:rsidP="00614E61">
                <w:pPr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 w:rsidRPr="00AD7E5E">
                  <w:rPr>
                    <w:rStyle w:val="Platzhaltertext"/>
                    <w:rFonts w:eastAsiaTheme="minorHAnsi"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1573B4" w:rsidRPr="0030278D" w14:paraId="223621FC" w14:textId="77777777" w:rsidTr="0063294E">
        <w:trPr>
          <w:trHeight w:val="76"/>
        </w:trPr>
        <w:tc>
          <w:tcPr>
            <w:tcW w:w="2948" w:type="dxa"/>
            <w:vMerge/>
            <w:vAlign w:val="center"/>
          </w:tcPr>
          <w:p w14:paraId="5500C5AE" w14:textId="77777777" w:rsidR="001573B4" w:rsidRDefault="001573B4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60" w:type="dxa"/>
            <w:vAlign w:val="center"/>
          </w:tcPr>
          <w:p w14:paraId="19AC86F8" w14:textId="6FFC78F3" w:rsidR="001573B4" w:rsidRPr="00614E61" w:rsidRDefault="001573B4" w:rsidP="00614E6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Mittwoch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</w:rPr>
            <w:id w:val="1032615043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368" w:type="dxa"/>
                <w:vAlign w:val="center"/>
              </w:tcPr>
              <w:p w14:paraId="66C15711" w14:textId="0F638750" w:rsidR="001573B4" w:rsidRPr="00AD7E5E" w:rsidRDefault="00AD7E5E" w:rsidP="00614E61">
                <w:pPr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 w:rsidRPr="00AD7E5E">
                  <w:rPr>
                    <w:rStyle w:val="Platzhaltertext"/>
                    <w:rFonts w:eastAsiaTheme="minorHAnsi"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1573B4" w:rsidRPr="0030278D" w14:paraId="51BA3632" w14:textId="77777777" w:rsidTr="0063294E">
        <w:trPr>
          <w:trHeight w:val="43"/>
        </w:trPr>
        <w:tc>
          <w:tcPr>
            <w:tcW w:w="2948" w:type="dxa"/>
            <w:vMerge/>
            <w:vAlign w:val="center"/>
          </w:tcPr>
          <w:p w14:paraId="0FBED203" w14:textId="77777777" w:rsidR="001573B4" w:rsidRDefault="001573B4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60" w:type="dxa"/>
            <w:vAlign w:val="center"/>
          </w:tcPr>
          <w:p w14:paraId="2954F874" w14:textId="3BD4B9FA" w:rsidR="001573B4" w:rsidRPr="00614E61" w:rsidRDefault="001573B4" w:rsidP="00614E6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Donnerstag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</w:rPr>
            <w:id w:val="147047314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368" w:type="dxa"/>
                <w:vAlign w:val="center"/>
              </w:tcPr>
              <w:p w14:paraId="268B86AC" w14:textId="374CF145" w:rsidR="001573B4" w:rsidRPr="00AD7E5E" w:rsidRDefault="00AD7E5E" w:rsidP="00614E61">
                <w:pPr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 w:rsidRPr="00AD7E5E">
                  <w:rPr>
                    <w:rStyle w:val="Platzhaltertext"/>
                    <w:rFonts w:eastAsiaTheme="minorHAnsi"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1573B4" w:rsidRPr="0030278D" w14:paraId="486DBA01" w14:textId="77777777" w:rsidTr="0063294E">
        <w:trPr>
          <w:trHeight w:val="43"/>
        </w:trPr>
        <w:tc>
          <w:tcPr>
            <w:tcW w:w="2948" w:type="dxa"/>
            <w:vMerge/>
            <w:vAlign w:val="center"/>
          </w:tcPr>
          <w:p w14:paraId="6FBE0177" w14:textId="77777777" w:rsidR="001573B4" w:rsidRDefault="001573B4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60" w:type="dxa"/>
            <w:vAlign w:val="center"/>
          </w:tcPr>
          <w:p w14:paraId="69AB7712" w14:textId="70414844" w:rsidR="001573B4" w:rsidRPr="00614E61" w:rsidRDefault="001573B4" w:rsidP="00614E6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Freitag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</w:rPr>
            <w:id w:val="8389323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368" w:type="dxa"/>
                <w:vAlign w:val="center"/>
              </w:tcPr>
              <w:p w14:paraId="674B223F" w14:textId="00BFC1E6" w:rsidR="001573B4" w:rsidRPr="00AD7E5E" w:rsidRDefault="00AD7E5E" w:rsidP="00614E61">
                <w:pPr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 w:rsidRPr="00AD7E5E">
                  <w:rPr>
                    <w:rStyle w:val="Platzhaltertext"/>
                    <w:rFonts w:eastAsiaTheme="minorHAnsi"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30278D" w:rsidRPr="0030278D" w14:paraId="79320197" w14:textId="2DD7057B" w:rsidTr="0063294E">
        <w:tc>
          <w:tcPr>
            <w:tcW w:w="2948" w:type="dxa"/>
            <w:vAlign w:val="center"/>
          </w:tcPr>
          <w:p w14:paraId="279B9AA5" w14:textId="77777777" w:rsidR="0030278D" w:rsidRPr="00AD48AB" w:rsidRDefault="0030278D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AD48AB">
              <w:rPr>
                <w:rFonts w:asciiTheme="minorHAnsi" w:hAnsiTheme="minorHAnsi" w:cstheme="minorHAnsi"/>
                <w:sz w:val="22"/>
                <w:szCs w:val="22"/>
              </w:rPr>
              <w:t>Begründung</w:t>
            </w:r>
          </w:p>
          <w:p w14:paraId="34C3B557" w14:textId="074FE742" w:rsidR="005D681D" w:rsidRDefault="005D681D" w:rsidP="005D681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und z</w:t>
            </w:r>
            <w:r w:rsidRPr="005D681D">
              <w:rPr>
                <w:rFonts w:asciiTheme="minorHAnsi" w:hAnsiTheme="minorHAnsi" w:cstheme="minorHAnsi"/>
                <w:sz w:val="16"/>
                <w:szCs w:val="16"/>
              </w:rPr>
              <w:t>wingende Beilagen:</w:t>
            </w:r>
          </w:p>
          <w:p w14:paraId="2FAC3E5B" w14:textId="02D6EFD1" w:rsidR="003F1C7A" w:rsidRPr="005D681D" w:rsidRDefault="009B5389" w:rsidP="005D681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6"/>
                  <w:szCs w:val="16"/>
                </w:rPr>
                <w:id w:val="-71274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sz w:val="16"/>
                    <w:szCs w:val="16"/>
                  </w:rPr>
                  <w:t>☐</w:t>
                </w:r>
              </w:sdtContent>
            </w:sdt>
            <w:r w:rsidR="003F1C7A">
              <w:rPr>
                <w:rFonts w:asciiTheme="minorHAnsi" w:hAnsiTheme="minorHAnsi" w:cstheme="minorHAnsi"/>
                <w:sz w:val="16"/>
                <w:szCs w:val="16"/>
              </w:rPr>
              <w:t xml:space="preserve"> Kursbestätigung</w:t>
            </w:r>
          </w:p>
          <w:p w14:paraId="4B1949FA" w14:textId="68711C91" w:rsidR="00614E61" w:rsidRPr="00614E61" w:rsidRDefault="009B5389" w:rsidP="00614E6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6"/>
                  <w:szCs w:val="16"/>
                </w:rPr>
                <w:id w:val="-14391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E61">
                  <w:rPr>
                    <w:rFonts w:ascii="MS Gothic" w:eastAsia="MS Gothic" w:hAnsi="MS Gothic" w:cstheme="minorHAnsi" w:hint="eastAsia"/>
                    <w:sz w:val="16"/>
                    <w:szCs w:val="16"/>
                  </w:rPr>
                  <w:t>☐</w:t>
                </w:r>
              </w:sdtContent>
            </w:sdt>
            <w:r w:rsidR="00614E6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614E61" w:rsidRPr="00614E61">
              <w:rPr>
                <w:rFonts w:asciiTheme="minorHAnsi" w:hAnsiTheme="minorHAnsi" w:cstheme="minorHAnsi"/>
                <w:sz w:val="16"/>
                <w:szCs w:val="16"/>
              </w:rPr>
              <w:t>Trainings- oder Stundenplan</w:t>
            </w:r>
          </w:p>
          <w:p w14:paraId="0CB08A35" w14:textId="01048453" w:rsidR="00614E61" w:rsidRPr="00614E61" w:rsidRDefault="009B5389" w:rsidP="00614E6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6"/>
                  <w:szCs w:val="16"/>
                </w:rPr>
                <w:id w:val="-666714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E61">
                  <w:rPr>
                    <w:rFonts w:ascii="MS Gothic" w:eastAsia="MS Gothic" w:hAnsi="MS Gothic" w:cstheme="minorHAnsi" w:hint="eastAsia"/>
                    <w:sz w:val="16"/>
                    <w:szCs w:val="16"/>
                  </w:rPr>
                  <w:t>☐</w:t>
                </w:r>
              </w:sdtContent>
            </w:sdt>
            <w:r w:rsidR="00614E6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614E61" w:rsidRPr="00614E61">
              <w:rPr>
                <w:rFonts w:asciiTheme="minorHAnsi" w:hAnsiTheme="minorHAnsi" w:cstheme="minorHAnsi"/>
                <w:sz w:val="16"/>
                <w:szCs w:val="16"/>
              </w:rPr>
              <w:t>Best</w:t>
            </w:r>
            <w:r w:rsidR="00614E61" w:rsidRPr="00614E61">
              <w:rPr>
                <w:rFonts w:ascii="Calibri" w:hAnsi="Calibri" w:cs="Calibri"/>
                <w:sz w:val="16"/>
                <w:szCs w:val="16"/>
              </w:rPr>
              <w:t>ä</w:t>
            </w:r>
            <w:r w:rsidR="00614E61" w:rsidRPr="00614E61">
              <w:rPr>
                <w:rFonts w:asciiTheme="minorHAnsi" w:hAnsiTheme="minorHAnsi" w:cstheme="minorHAnsi"/>
                <w:sz w:val="16"/>
                <w:szCs w:val="16"/>
              </w:rPr>
              <w:t xml:space="preserve">tigung </w:t>
            </w:r>
            <w:r w:rsidR="00614E61">
              <w:rPr>
                <w:rFonts w:asciiTheme="minorHAnsi" w:hAnsiTheme="minorHAnsi" w:cstheme="minorHAnsi"/>
                <w:sz w:val="16"/>
                <w:szCs w:val="16"/>
              </w:rPr>
              <w:t>Verein/Verband/Schule</w:t>
            </w:r>
          </w:p>
          <w:p w14:paraId="53C2F4B1" w14:textId="20B98E94" w:rsidR="005D681D" w:rsidRPr="00614E61" w:rsidRDefault="009B5389" w:rsidP="00614E6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6"/>
                  <w:szCs w:val="16"/>
                </w:rPr>
                <w:id w:val="-1111968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E61">
                  <w:rPr>
                    <w:rFonts w:ascii="MS Gothic" w:eastAsia="MS Gothic" w:hAnsi="MS Gothic" w:cstheme="minorHAnsi" w:hint="eastAsia"/>
                    <w:sz w:val="16"/>
                    <w:szCs w:val="16"/>
                  </w:rPr>
                  <w:t>☐</w:t>
                </w:r>
              </w:sdtContent>
            </w:sdt>
            <w:r w:rsidR="00614E6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614E61" w:rsidRPr="00614E61">
              <w:rPr>
                <w:rFonts w:asciiTheme="minorHAnsi" w:hAnsiTheme="minorHAnsi" w:cstheme="minorHAnsi"/>
                <w:sz w:val="16"/>
                <w:szCs w:val="16"/>
              </w:rPr>
              <w:t>Kopie Swiss Olympic Talent</w:t>
            </w:r>
            <w:r w:rsidR="00614E6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614E61" w:rsidRPr="00614E61">
              <w:rPr>
                <w:rFonts w:asciiTheme="minorHAnsi" w:hAnsiTheme="minorHAnsi" w:cstheme="minorHAnsi"/>
                <w:sz w:val="16"/>
                <w:szCs w:val="16"/>
              </w:rPr>
              <w:t>Card</w:t>
            </w:r>
            <w:r w:rsidR="00614E61">
              <w:rPr>
                <w:rFonts w:asciiTheme="minorHAnsi" w:hAnsiTheme="minorHAnsi" w:cstheme="minorHAnsi"/>
                <w:sz w:val="16"/>
                <w:szCs w:val="16"/>
              </w:rPr>
              <w:br/>
            </w:r>
            <w:sdt>
              <w:sdtPr>
                <w:rPr>
                  <w:rFonts w:asciiTheme="minorHAnsi" w:hAnsiTheme="minorHAnsi" w:cstheme="minorHAnsi"/>
                  <w:sz w:val="16"/>
                  <w:szCs w:val="16"/>
                </w:rPr>
                <w:id w:val="-1571417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E61">
                  <w:rPr>
                    <w:rFonts w:ascii="MS Gothic" w:eastAsia="MS Gothic" w:hAnsi="MS Gothic" w:cstheme="minorHAnsi" w:hint="eastAsia"/>
                    <w:sz w:val="16"/>
                    <w:szCs w:val="16"/>
                  </w:rPr>
                  <w:t>☐</w:t>
                </w:r>
              </w:sdtContent>
            </w:sdt>
            <w:r w:rsidR="00614E61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614E61" w:rsidRPr="00614E61">
              <w:rPr>
                <w:rFonts w:asciiTheme="minorHAnsi" w:hAnsiTheme="minorHAnsi" w:cstheme="minorHAnsi"/>
                <w:sz w:val="16"/>
                <w:szCs w:val="16"/>
              </w:rPr>
              <w:t>andere Beilagen</w:t>
            </w:r>
          </w:p>
        </w:tc>
        <w:tc>
          <w:tcPr>
            <w:tcW w:w="5528" w:type="dxa"/>
            <w:gridSpan w:val="2"/>
          </w:tcPr>
          <w:sdt>
            <w:sdtPr>
              <w:rPr>
                <w:rFonts w:asciiTheme="minorHAnsi" w:hAnsiTheme="minorHAnsi" w:cstheme="minorHAnsi"/>
                <w:sz w:val="22"/>
                <w:szCs w:val="22"/>
              </w:rPr>
              <w:id w:val="1839578393"/>
              <w:placeholder>
                <w:docPart w:val="773C600C54164CC08A4CF74DB2B3BBD2"/>
              </w:placeholder>
              <w:showingPlcHdr/>
            </w:sdtPr>
            <w:sdtEndPr/>
            <w:sdtContent>
              <w:p w14:paraId="2CF9F8A1" w14:textId="3F6EF770" w:rsidR="005D681D" w:rsidRPr="0030278D" w:rsidRDefault="004B646C" w:rsidP="005D681D">
                <w:pPr>
                  <w:spacing w:before="40" w:after="40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226251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sdtContent>
          </w:sdt>
        </w:tc>
      </w:tr>
      <w:tr w:rsidR="00C7389A" w:rsidRPr="0030278D" w14:paraId="2ECF9C37" w14:textId="77777777" w:rsidTr="0063294E">
        <w:tc>
          <w:tcPr>
            <w:tcW w:w="2948" w:type="dxa"/>
            <w:tcBorders>
              <w:bottom w:val="single" w:sz="4" w:space="0" w:color="auto"/>
            </w:tcBorders>
            <w:vAlign w:val="center"/>
          </w:tcPr>
          <w:p w14:paraId="37B04E7B" w14:textId="27D89358" w:rsidR="00C7389A" w:rsidRDefault="00C7389A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Datum und Unterschrift der Eltern/Erziehungsberechtigten</w:t>
            </w:r>
          </w:p>
        </w:tc>
        <w:tc>
          <w:tcPr>
            <w:tcW w:w="5528" w:type="dxa"/>
            <w:gridSpan w:val="2"/>
            <w:tcBorders>
              <w:bottom w:val="single" w:sz="4" w:space="0" w:color="auto"/>
            </w:tcBorders>
            <w:vAlign w:val="center"/>
          </w:tcPr>
          <w:p w14:paraId="01BF9BFB" w14:textId="77777777" w:rsidR="00C7389A" w:rsidRDefault="00C7389A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7389A" w:rsidRPr="00AB718C" w14:paraId="7B56E50B" w14:textId="77777777" w:rsidTr="0063294E">
        <w:tc>
          <w:tcPr>
            <w:tcW w:w="2948" w:type="dxa"/>
            <w:tcBorders>
              <w:left w:val="nil"/>
              <w:right w:val="nil"/>
            </w:tcBorders>
            <w:vAlign w:val="center"/>
          </w:tcPr>
          <w:p w14:paraId="36BFE5A2" w14:textId="77777777" w:rsidR="00C7389A" w:rsidRPr="00AB718C" w:rsidRDefault="00C7389A" w:rsidP="004B646C">
            <w:pPr>
              <w:spacing w:before="40" w:after="40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5528" w:type="dxa"/>
            <w:gridSpan w:val="2"/>
            <w:tcBorders>
              <w:left w:val="nil"/>
              <w:right w:val="nil"/>
            </w:tcBorders>
            <w:vAlign w:val="center"/>
          </w:tcPr>
          <w:p w14:paraId="7AD93F1B" w14:textId="77777777" w:rsidR="00C7389A" w:rsidRPr="00AB718C" w:rsidRDefault="00C7389A" w:rsidP="00C7389A">
            <w:pPr>
              <w:spacing w:before="40" w:after="40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</w:tr>
      <w:tr w:rsidR="0035160F" w:rsidRPr="0030278D" w14:paraId="28C8BD21" w14:textId="77777777" w:rsidTr="0063294E">
        <w:tc>
          <w:tcPr>
            <w:tcW w:w="294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1D7F61" w14:textId="2AAB4F98" w:rsidR="0035160F" w:rsidRDefault="0035160F" w:rsidP="0034577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Datum </w:t>
            </w:r>
            <w:r w:rsidR="00332D6C">
              <w:rPr>
                <w:rFonts w:asciiTheme="minorHAnsi" w:hAnsiTheme="minorHAnsi" w:cstheme="minorHAnsi"/>
                <w:sz w:val="22"/>
                <w:szCs w:val="22"/>
              </w:rPr>
              <w:t>Eingang Gesuch</w:t>
            </w:r>
          </w:p>
        </w:tc>
        <w:tc>
          <w:tcPr>
            <w:tcW w:w="5528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AC8720" w14:textId="77777777" w:rsidR="0035160F" w:rsidRDefault="0035160F" w:rsidP="0034577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7389A" w:rsidRPr="0030278D" w14:paraId="0EDA6AFC" w14:textId="77777777" w:rsidTr="0063294E">
        <w:trPr>
          <w:trHeight w:val="156"/>
        </w:trPr>
        <w:tc>
          <w:tcPr>
            <w:tcW w:w="2948" w:type="dxa"/>
            <w:vMerge w:val="restart"/>
            <w:shd w:val="clear" w:color="auto" w:fill="F2F2F2" w:themeFill="background1" w:themeFillShade="F2"/>
          </w:tcPr>
          <w:p w14:paraId="72FD4757" w14:textId="77E8FCBB" w:rsidR="00C7389A" w:rsidRDefault="00C7389A" w:rsidP="005D681D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Stellungnahme Klassenlehrperson</w:t>
            </w:r>
          </w:p>
        </w:tc>
        <w:tc>
          <w:tcPr>
            <w:tcW w:w="5528" w:type="dxa"/>
            <w:gridSpan w:val="2"/>
            <w:shd w:val="clear" w:color="auto" w:fill="F2F2F2" w:themeFill="background1" w:themeFillShade="F2"/>
            <w:vAlign w:val="center"/>
          </w:tcPr>
          <w:p w14:paraId="79A6CB83" w14:textId="425F29F6" w:rsidR="00C7389A" w:rsidRDefault="00AD48AB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Das </w:t>
            </w:r>
            <w:r w:rsidR="00C7389A">
              <w:rPr>
                <w:rFonts w:asciiTheme="minorHAnsi" w:hAnsiTheme="minorHAnsi" w:cstheme="minorHAnsi"/>
                <w:sz w:val="22"/>
                <w:szCs w:val="22"/>
              </w:rPr>
              <w:t>Gesuch wird unterstützt:</w:t>
            </w:r>
            <w:r w:rsidR="00D933BD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="00C7389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1007371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33BD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D933BD">
              <w:rPr>
                <w:rFonts w:asciiTheme="minorHAnsi" w:hAnsiTheme="minorHAnsi" w:cstheme="minorHAnsi"/>
                <w:sz w:val="22"/>
                <w:szCs w:val="22"/>
              </w:rPr>
              <w:t xml:space="preserve"> Ja  </w:t>
            </w: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1063532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33BD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D933BD">
              <w:rPr>
                <w:rFonts w:asciiTheme="minorHAnsi" w:hAnsiTheme="minorHAnsi" w:cstheme="minorHAnsi"/>
                <w:sz w:val="22"/>
                <w:szCs w:val="22"/>
              </w:rPr>
              <w:t xml:space="preserve"> Nein</w:t>
            </w:r>
          </w:p>
        </w:tc>
      </w:tr>
      <w:tr w:rsidR="00C7389A" w:rsidRPr="0030278D" w14:paraId="32622A19" w14:textId="77777777" w:rsidTr="0063294E">
        <w:trPr>
          <w:trHeight w:val="155"/>
        </w:trPr>
        <w:tc>
          <w:tcPr>
            <w:tcW w:w="2948" w:type="dxa"/>
            <w:vMerge/>
            <w:shd w:val="clear" w:color="auto" w:fill="F2F2F2" w:themeFill="background1" w:themeFillShade="F2"/>
            <w:vAlign w:val="center"/>
          </w:tcPr>
          <w:p w14:paraId="0A9C5EDD" w14:textId="77777777" w:rsidR="00C7389A" w:rsidRDefault="00C7389A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gridSpan w:val="2"/>
            <w:shd w:val="clear" w:color="auto" w:fill="F2F2F2" w:themeFill="background1" w:themeFillShade="F2"/>
            <w:vAlign w:val="center"/>
          </w:tcPr>
          <w:p w14:paraId="3FF886BE" w14:textId="77777777" w:rsidR="00C7389A" w:rsidRDefault="00C7389A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Bemerkungen:</w:t>
            </w:r>
          </w:p>
          <w:p w14:paraId="2BF007A6" w14:textId="34E6065D" w:rsidR="00C7389A" w:rsidRDefault="00C7389A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7389A" w:rsidRPr="0030278D" w14:paraId="12DBA7C2" w14:textId="77777777" w:rsidTr="0063294E">
        <w:tc>
          <w:tcPr>
            <w:tcW w:w="294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27322F" w14:textId="57D989EC" w:rsidR="00C7389A" w:rsidRDefault="00C7389A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Hlk174521822"/>
            <w:r>
              <w:rPr>
                <w:rFonts w:asciiTheme="minorHAnsi" w:hAnsiTheme="minorHAnsi" w:cstheme="minorHAnsi"/>
                <w:sz w:val="22"/>
                <w:szCs w:val="22"/>
              </w:rPr>
              <w:t>Da</w:t>
            </w:r>
            <w:r w:rsidR="00AD48AB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um und Unterschrift KLP</w:t>
            </w:r>
          </w:p>
        </w:tc>
        <w:tc>
          <w:tcPr>
            <w:tcW w:w="5528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BCF3A3" w14:textId="77777777" w:rsidR="00C7389A" w:rsidRDefault="00C7389A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bookmarkEnd w:id="0"/>
      <w:tr w:rsidR="00C7389A" w:rsidRPr="00AB718C" w14:paraId="6DB6A816" w14:textId="77777777" w:rsidTr="0063294E">
        <w:tc>
          <w:tcPr>
            <w:tcW w:w="2948" w:type="dxa"/>
            <w:tcBorders>
              <w:left w:val="nil"/>
              <w:right w:val="nil"/>
            </w:tcBorders>
            <w:vAlign w:val="center"/>
          </w:tcPr>
          <w:p w14:paraId="0EC47613" w14:textId="77777777" w:rsidR="00C7389A" w:rsidRPr="00AB718C" w:rsidRDefault="00C7389A" w:rsidP="004B646C">
            <w:pPr>
              <w:spacing w:before="40" w:after="40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5528" w:type="dxa"/>
            <w:gridSpan w:val="2"/>
            <w:tcBorders>
              <w:left w:val="nil"/>
              <w:right w:val="nil"/>
            </w:tcBorders>
            <w:vAlign w:val="center"/>
          </w:tcPr>
          <w:p w14:paraId="21F27672" w14:textId="77777777" w:rsidR="00C7389A" w:rsidRPr="00AB718C" w:rsidRDefault="00C7389A" w:rsidP="00C7389A">
            <w:pPr>
              <w:spacing w:before="40" w:after="40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</w:tr>
      <w:tr w:rsidR="00C7389A" w:rsidRPr="0030278D" w14:paraId="71F8B4FD" w14:textId="77777777" w:rsidTr="0063294E">
        <w:trPr>
          <w:trHeight w:val="175"/>
        </w:trPr>
        <w:tc>
          <w:tcPr>
            <w:tcW w:w="2948" w:type="dxa"/>
            <w:vMerge w:val="restart"/>
            <w:shd w:val="clear" w:color="auto" w:fill="F2F2F2" w:themeFill="background1" w:themeFillShade="F2"/>
          </w:tcPr>
          <w:p w14:paraId="1FD7610B" w14:textId="645D3BB7" w:rsidR="00C7389A" w:rsidRDefault="00C7389A" w:rsidP="005D681D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Entscheid Schulleitung</w:t>
            </w:r>
          </w:p>
        </w:tc>
        <w:tc>
          <w:tcPr>
            <w:tcW w:w="5528" w:type="dxa"/>
            <w:gridSpan w:val="2"/>
            <w:shd w:val="clear" w:color="auto" w:fill="F2F2F2" w:themeFill="background1" w:themeFillShade="F2"/>
            <w:vAlign w:val="center"/>
          </w:tcPr>
          <w:p w14:paraId="28328C75" w14:textId="2FBD9199" w:rsidR="00C7389A" w:rsidRPr="00AB718C" w:rsidRDefault="009B5389" w:rsidP="00C7389A">
            <w:pPr>
              <w:spacing w:before="40" w:after="40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1049498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389A" w:rsidRPr="00AB718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7389A" w:rsidRPr="00AB718C">
              <w:rPr>
                <w:rFonts w:asciiTheme="minorHAnsi" w:hAnsiTheme="minorHAnsi" w:cstheme="minorHAnsi"/>
                <w:sz w:val="22"/>
                <w:szCs w:val="22"/>
              </w:rPr>
              <w:t xml:space="preserve"> Das Gesuch wird bewilligt, </w:t>
            </w:r>
            <w:r w:rsidR="00C7389A" w:rsidRPr="003F1C7A">
              <w:rPr>
                <w:rFonts w:asciiTheme="minorHAnsi" w:hAnsiTheme="minorHAnsi" w:cstheme="minorHAnsi"/>
                <w:sz w:val="18"/>
                <w:szCs w:val="18"/>
              </w:rPr>
              <w:t xml:space="preserve">gemäss DVAD Art. </w:t>
            </w:r>
            <w:sdt>
              <w:sdtPr>
                <w:rPr>
                  <w:rFonts w:asciiTheme="minorHAnsi" w:hAnsiTheme="minorHAnsi" w:cstheme="minorHAnsi"/>
                  <w:sz w:val="18"/>
                  <w:szCs w:val="18"/>
                </w:rPr>
                <w:id w:val="924468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1C7A" w:rsidRPr="003F1C7A">
                  <w:rPr>
                    <w:rFonts w:ascii="MS Gothic" w:eastAsia="MS Gothic" w:hAnsi="MS Gothic" w:cstheme="minorHAnsi" w:hint="eastAsia"/>
                    <w:sz w:val="18"/>
                    <w:szCs w:val="18"/>
                  </w:rPr>
                  <w:t>☐</w:t>
                </w:r>
              </w:sdtContent>
            </w:sdt>
            <w:r w:rsidR="003F1C7A" w:rsidRPr="003F1C7A">
              <w:rPr>
                <w:rFonts w:asciiTheme="minorHAnsi" w:hAnsiTheme="minorHAnsi" w:cstheme="minorHAnsi"/>
                <w:sz w:val="18"/>
                <w:szCs w:val="18"/>
              </w:rPr>
              <w:t xml:space="preserve"> 4 b </w:t>
            </w:r>
            <w:sdt>
              <w:sdtPr>
                <w:rPr>
                  <w:rFonts w:asciiTheme="minorHAnsi" w:hAnsiTheme="minorHAnsi" w:cstheme="minorHAnsi"/>
                  <w:sz w:val="18"/>
                  <w:szCs w:val="18"/>
                </w:rPr>
                <w:id w:val="1356307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1C7A" w:rsidRPr="003F1C7A">
                  <w:rPr>
                    <w:rFonts w:ascii="MS Gothic" w:eastAsia="MS Gothic" w:hAnsi="MS Gothic" w:cstheme="minorHAnsi" w:hint="eastAsia"/>
                    <w:sz w:val="18"/>
                    <w:szCs w:val="18"/>
                  </w:rPr>
                  <w:t>☐</w:t>
                </w:r>
              </w:sdtContent>
            </w:sdt>
            <w:r w:rsidR="003F1C7A" w:rsidRPr="003F1C7A">
              <w:rPr>
                <w:rFonts w:asciiTheme="minorHAnsi" w:hAnsiTheme="minorHAnsi" w:cstheme="minorHAnsi"/>
                <w:sz w:val="18"/>
                <w:szCs w:val="18"/>
              </w:rPr>
              <w:t xml:space="preserve"> 4 c</w:t>
            </w:r>
            <w:r w:rsidR="00E138E3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24B29487" w14:textId="16877386" w:rsidR="00C7389A" w:rsidRDefault="009B5389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1746535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389A" w:rsidRPr="00AB718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7389A" w:rsidRPr="00AB718C">
              <w:rPr>
                <w:rFonts w:asciiTheme="minorHAnsi" w:hAnsiTheme="minorHAnsi" w:cstheme="minorHAnsi"/>
                <w:sz w:val="22"/>
                <w:szCs w:val="22"/>
              </w:rPr>
              <w:t xml:space="preserve"> Das Gesuch wird abgelehnt</w:t>
            </w:r>
            <w:r w:rsidR="00E138E3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C7389A" w:rsidRPr="0030278D" w14:paraId="0329FF0D" w14:textId="77777777" w:rsidTr="0063294E">
        <w:trPr>
          <w:trHeight w:val="174"/>
        </w:trPr>
        <w:tc>
          <w:tcPr>
            <w:tcW w:w="2948" w:type="dxa"/>
            <w:vMerge/>
            <w:shd w:val="clear" w:color="auto" w:fill="F2F2F2" w:themeFill="background1" w:themeFillShade="F2"/>
            <w:vAlign w:val="center"/>
          </w:tcPr>
          <w:p w14:paraId="7F9C9735" w14:textId="77777777" w:rsidR="00C7389A" w:rsidRDefault="00C7389A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gridSpan w:val="2"/>
            <w:shd w:val="clear" w:color="auto" w:fill="F2F2F2" w:themeFill="background1" w:themeFillShade="F2"/>
            <w:vAlign w:val="center"/>
          </w:tcPr>
          <w:p w14:paraId="1223B2E6" w14:textId="5CD5E59E" w:rsidR="00C7389A" w:rsidRDefault="00C7389A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Bemerkungen/Auflagen/Begründungen:</w:t>
            </w:r>
          </w:p>
          <w:p w14:paraId="61AA4996" w14:textId="3B0D7285" w:rsidR="00C7389A" w:rsidRPr="00AB718C" w:rsidRDefault="00AB718C" w:rsidP="00C7389A">
            <w:pPr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  <w:r w:rsidRPr="00AB718C">
              <w:rPr>
                <w:rFonts w:asciiTheme="minorHAnsi" w:hAnsiTheme="minorHAnsi" w:cstheme="minorHAnsi"/>
                <w:sz w:val="18"/>
                <w:szCs w:val="18"/>
              </w:rPr>
              <w:t>- Die Eltern sind verantwortlich, dass der verpasste Schulstoff vor-/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AB718C">
              <w:rPr>
                <w:rFonts w:asciiTheme="minorHAnsi" w:hAnsiTheme="minorHAnsi" w:cstheme="minorHAnsi"/>
                <w:sz w:val="18"/>
                <w:szCs w:val="18"/>
              </w:rPr>
              <w:t>nachgearbeitet wird</w:t>
            </w:r>
          </w:p>
          <w:p w14:paraId="724479FD" w14:textId="3DB86457" w:rsidR="00AB718C" w:rsidRPr="00AB718C" w:rsidRDefault="00AB718C" w:rsidP="00C7389A">
            <w:pPr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FB6C7AF" w14:textId="77777777" w:rsidR="00C7389A" w:rsidRDefault="00C7389A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61C75D" w14:textId="083019A3" w:rsidR="00C7389A" w:rsidRDefault="00C7389A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7389A" w:rsidRPr="0030278D" w14:paraId="30BB976B" w14:textId="77777777" w:rsidTr="0063294E">
        <w:trPr>
          <w:trHeight w:val="174"/>
        </w:trPr>
        <w:tc>
          <w:tcPr>
            <w:tcW w:w="294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7C12EA" w14:textId="32396F8E" w:rsidR="00C7389A" w:rsidRDefault="00C7389A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Datum und Unterschrift SL</w:t>
            </w:r>
          </w:p>
        </w:tc>
        <w:tc>
          <w:tcPr>
            <w:tcW w:w="5528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EE518E" w14:textId="77777777" w:rsidR="00C7389A" w:rsidRDefault="00C7389A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C5D6965" w14:textId="779DCBA7" w:rsidR="00624570" w:rsidRDefault="00624570" w:rsidP="005D681D">
      <w:pPr>
        <w:rPr>
          <w:rFonts w:asciiTheme="minorHAnsi" w:hAnsiTheme="minorHAnsi" w:cstheme="minorHAnsi"/>
          <w:sz w:val="22"/>
          <w:szCs w:val="22"/>
        </w:rPr>
      </w:pPr>
    </w:p>
    <w:p w14:paraId="4327F737" w14:textId="4D785AE7" w:rsidR="003F1C7A" w:rsidRPr="0059069C" w:rsidRDefault="003F1C7A" w:rsidP="005D681D">
      <w:pPr>
        <w:rPr>
          <w:rFonts w:asciiTheme="minorHAnsi" w:hAnsiTheme="minorHAnsi" w:cstheme="minorHAnsi"/>
          <w:sz w:val="22"/>
          <w:szCs w:val="22"/>
        </w:rPr>
      </w:pPr>
    </w:p>
    <w:sectPr w:rsidR="003F1C7A" w:rsidRPr="0059069C" w:rsidSect="00D50067">
      <w:footerReference w:type="default" r:id="rId12"/>
      <w:pgSz w:w="11906" w:h="16838"/>
      <w:pgMar w:top="1135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472AB" w14:textId="77777777" w:rsidR="004B3141" w:rsidRDefault="004B3141" w:rsidP="006A7091">
      <w:r>
        <w:separator/>
      </w:r>
    </w:p>
  </w:endnote>
  <w:endnote w:type="continuationSeparator" w:id="0">
    <w:p w14:paraId="7861C165" w14:textId="77777777" w:rsidR="004B3141" w:rsidRDefault="004B3141" w:rsidP="006A7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3127C" w14:textId="44FB7975" w:rsidR="006A7091" w:rsidRDefault="00540298">
    <w:pPr>
      <w:pStyle w:val="Fuzeile"/>
    </w:pPr>
    <w:r w:rsidRPr="00540298">
      <w:rPr>
        <w:rFonts w:asciiTheme="minorHAnsi" w:hAnsiTheme="minorHAnsi" w:cstheme="minorHAnsi"/>
        <w:sz w:val="22"/>
        <w:szCs w:val="22"/>
      </w:rPr>
      <w:t>Version 24-08</w:t>
    </w:r>
    <w:r w:rsidR="006A7091">
      <w:tab/>
    </w:r>
    <w:r w:rsidR="006A7091">
      <w:rPr>
        <w:rFonts w:asciiTheme="minorHAnsi" w:hAnsiTheme="minorHAnsi" w:cstheme="minorHAnsi"/>
        <w:sz w:val="22"/>
        <w:szCs w:val="22"/>
      </w:rPr>
      <w:t xml:space="preserve">Seite </w:t>
    </w:r>
    <w:r w:rsidR="006A7091">
      <w:rPr>
        <w:rFonts w:asciiTheme="minorHAnsi" w:hAnsiTheme="minorHAnsi" w:cstheme="minorHAnsi"/>
        <w:sz w:val="22"/>
        <w:szCs w:val="22"/>
      </w:rPr>
      <w:fldChar w:fldCharType="begin"/>
    </w:r>
    <w:r w:rsidR="006A7091">
      <w:rPr>
        <w:rFonts w:asciiTheme="minorHAnsi" w:hAnsiTheme="minorHAnsi" w:cstheme="minorHAnsi"/>
        <w:sz w:val="22"/>
        <w:szCs w:val="22"/>
      </w:rPr>
      <w:instrText xml:space="preserve"> PAGE   \* MERGEFORMAT </w:instrText>
    </w:r>
    <w:r w:rsidR="006A7091">
      <w:rPr>
        <w:rFonts w:asciiTheme="minorHAnsi" w:hAnsiTheme="minorHAnsi" w:cstheme="minorHAnsi"/>
        <w:sz w:val="22"/>
        <w:szCs w:val="22"/>
      </w:rPr>
      <w:fldChar w:fldCharType="separate"/>
    </w:r>
    <w:r w:rsidR="006A7091">
      <w:rPr>
        <w:rFonts w:asciiTheme="minorHAnsi" w:hAnsiTheme="minorHAnsi" w:cstheme="minorHAnsi"/>
        <w:sz w:val="22"/>
        <w:szCs w:val="22"/>
      </w:rPr>
      <w:t>1</w:t>
    </w:r>
    <w:r w:rsidR="006A7091">
      <w:rPr>
        <w:rFonts w:asciiTheme="minorHAnsi" w:hAnsiTheme="minorHAnsi" w:cstheme="minorHAnsi"/>
        <w:sz w:val="22"/>
        <w:szCs w:val="22"/>
      </w:rPr>
      <w:fldChar w:fldCharType="end"/>
    </w:r>
    <w:r w:rsidR="00B71B7A">
      <w:rPr>
        <w:rFonts w:asciiTheme="minorHAnsi" w:hAnsiTheme="minorHAnsi" w:cstheme="minorHAnsi"/>
        <w:sz w:val="22"/>
        <w:szCs w:val="22"/>
      </w:rPr>
      <w:t xml:space="preserve"> von </w:t>
    </w:r>
    <w:r w:rsidR="00B71B7A">
      <w:rPr>
        <w:rFonts w:asciiTheme="minorHAnsi" w:hAnsiTheme="minorHAnsi" w:cstheme="minorHAnsi"/>
        <w:sz w:val="22"/>
        <w:szCs w:val="22"/>
      </w:rPr>
      <w:fldChar w:fldCharType="begin"/>
    </w:r>
    <w:r w:rsidR="00B71B7A">
      <w:rPr>
        <w:rFonts w:asciiTheme="minorHAnsi" w:hAnsiTheme="minorHAnsi" w:cstheme="minorHAnsi"/>
        <w:sz w:val="22"/>
        <w:szCs w:val="22"/>
      </w:rPr>
      <w:instrText xml:space="preserve"> NUMPAGES   \* MERGEFORMAT </w:instrText>
    </w:r>
    <w:r w:rsidR="00B71B7A">
      <w:rPr>
        <w:rFonts w:asciiTheme="minorHAnsi" w:hAnsiTheme="minorHAnsi" w:cstheme="minorHAnsi"/>
        <w:sz w:val="22"/>
        <w:szCs w:val="22"/>
      </w:rPr>
      <w:fldChar w:fldCharType="separate"/>
    </w:r>
    <w:r w:rsidR="00B71B7A">
      <w:rPr>
        <w:rFonts w:asciiTheme="minorHAnsi" w:hAnsiTheme="minorHAnsi" w:cstheme="minorHAnsi"/>
        <w:noProof/>
        <w:sz w:val="22"/>
        <w:szCs w:val="22"/>
      </w:rPr>
      <w:t>1</w:t>
    </w:r>
    <w:r w:rsidR="00B71B7A">
      <w:rPr>
        <w:rFonts w:asciiTheme="minorHAnsi" w:hAnsiTheme="minorHAnsi" w:cstheme="minorHAns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77323" w14:textId="77777777" w:rsidR="004B3141" w:rsidRDefault="004B3141" w:rsidP="006A7091">
      <w:r>
        <w:separator/>
      </w:r>
    </w:p>
  </w:footnote>
  <w:footnote w:type="continuationSeparator" w:id="0">
    <w:p w14:paraId="6C76D39B" w14:textId="77777777" w:rsidR="004B3141" w:rsidRDefault="004B3141" w:rsidP="006A70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E1D8E"/>
    <w:multiLevelType w:val="hybridMultilevel"/>
    <w:tmpl w:val="30D6CB18"/>
    <w:lvl w:ilvl="0" w:tplc="C0806B20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D0FCB"/>
    <w:multiLevelType w:val="hybridMultilevel"/>
    <w:tmpl w:val="0EF29BC2"/>
    <w:lvl w:ilvl="0" w:tplc="B4D628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217368">
    <w:abstractNumId w:val="0"/>
  </w:num>
  <w:num w:numId="2" w16cid:durableId="20543056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attachedTemplate r:id="rId1"/>
  <w:documentProtection w:edit="forms" w:formatting="1" w:enforcement="1" w:cryptProviderType="rsaAES" w:cryptAlgorithmClass="hash" w:cryptAlgorithmType="typeAny" w:cryptAlgorithmSid="14" w:cryptSpinCount="100000" w:hash="bT9o5esjbUoyvOTy0p89mM8wTsFowIhWeVsV84g7BHyxVcd0508edAMyI0p8Vy1Ze/+cpKzoBsMo3VvdfvaBUA==" w:salt="Xr5BvDIK+0h1632ai7WX+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141"/>
    <w:rsid w:val="00006EC1"/>
    <w:rsid w:val="000378CF"/>
    <w:rsid w:val="000C0A83"/>
    <w:rsid w:val="00106386"/>
    <w:rsid w:val="00115476"/>
    <w:rsid w:val="001573B4"/>
    <w:rsid w:val="001A73CF"/>
    <w:rsid w:val="001B0C42"/>
    <w:rsid w:val="001E0EB6"/>
    <w:rsid w:val="00246857"/>
    <w:rsid w:val="0030278D"/>
    <w:rsid w:val="00311252"/>
    <w:rsid w:val="00320835"/>
    <w:rsid w:val="00332D6C"/>
    <w:rsid w:val="0035160F"/>
    <w:rsid w:val="0035319D"/>
    <w:rsid w:val="003705F8"/>
    <w:rsid w:val="003714C9"/>
    <w:rsid w:val="003A2900"/>
    <w:rsid w:val="003C2C64"/>
    <w:rsid w:val="003F1C7A"/>
    <w:rsid w:val="0040707D"/>
    <w:rsid w:val="004239BB"/>
    <w:rsid w:val="00475C4F"/>
    <w:rsid w:val="004B3141"/>
    <w:rsid w:val="004B646C"/>
    <w:rsid w:val="004D2274"/>
    <w:rsid w:val="00524320"/>
    <w:rsid w:val="00540298"/>
    <w:rsid w:val="0059069C"/>
    <w:rsid w:val="00597377"/>
    <w:rsid w:val="005B518F"/>
    <w:rsid w:val="005D681D"/>
    <w:rsid w:val="00604F00"/>
    <w:rsid w:val="00614E61"/>
    <w:rsid w:val="00624570"/>
    <w:rsid w:val="0063294E"/>
    <w:rsid w:val="006A3E44"/>
    <w:rsid w:val="006A7091"/>
    <w:rsid w:val="007251A1"/>
    <w:rsid w:val="00765B21"/>
    <w:rsid w:val="007F5CD5"/>
    <w:rsid w:val="00883CC3"/>
    <w:rsid w:val="008949AF"/>
    <w:rsid w:val="00942DA6"/>
    <w:rsid w:val="00951F9B"/>
    <w:rsid w:val="009533D1"/>
    <w:rsid w:val="00957D43"/>
    <w:rsid w:val="009B5389"/>
    <w:rsid w:val="009B624B"/>
    <w:rsid w:val="009D1590"/>
    <w:rsid w:val="009E3988"/>
    <w:rsid w:val="00A13AD7"/>
    <w:rsid w:val="00A41FF1"/>
    <w:rsid w:val="00A774EB"/>
    <w:rsid w:val="00AB718C"/>
    <w:rsid w:val="00AC369C"/>
    <w:rsid w:val="00AD1905"/>
    <w:rsid w:val="00AD48AB"/>
    <w:rsid w:val="00AD7E5E"/>
    <w:rsid w:val="00B3419F"/>
    <w:rsid w:val="00B40F9F"/>
    <w:rsid w:val="00B71B7A"/>
    <w:rsid w:val="00BA7BA0"/>
    <w:rsid w:val="00BB28A3"/>
    <w:rsid w:val="00BE78C7"/>
    <w:rsid w:val="00C7389A"/>
    <w:rsid w:val="00CA5961"/>
    <w:rsid w:val="00CC7857"/>
    <w:rsid w:val="00D50067"/>
    <w:rsid w:val="00D500F7"/>
    <w:rsid w:val="00D53BDC"/>
    <w:rsid w:val="00D91F20"/>
    <w:rsid w:val="00D933BD"/>
    <w:rsid w:val="00DA0505"/>
    <w:rsid w:val="00DE383B"/>
    <w:rsid w:val="00E01414"/>
    <w:rsid w:val="00E138E3"/>
    <w:rsid w:val="00F240F3"/>
    <w:rsid w:val="00F33115"/>
    <w:rsid w:val="00F64E3A"/>
    <w:rsid w:val="00F90F25"/>
    <w:rsid w:val="00FA1E26"/>
    <w:rsid w:val="00FB3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9D6D9F"/>
  <w15:chartTrackingRefBased/>
  <w15:docId w15:val="{4A49EE64-DEF0-45FA-B554-F53E708AD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A70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6A709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6A7091"/>
    <w:rPr>
      <w:rFonts w:ascii="Times New Roman" w:eastAsia="Times New Roman" w:hAnsi="Times New Roman" w:cs="Times New Roman"/>
      <w:sz w:val="24"/>
      <w:szCs w:val="24"/>
      <w:lang w:eastAsia="de-CH"/>
    </w:rPr>
  </w:style>
  <w:style w:type="paragraph" w:styleId="Fuzeile">
    <w:name w:val="footer"/>
    <w:basedOn w:val="Standard"/>
    <w:link w:val="FuzeileZchn"/>
    <w:uiPriority w:val="99"/>
    <w:unhideWhenUsed/>
    <w:rsid w:val="006A70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6A7091"/>
    <w:rPr>
      <w:rFonts w:ascii="Times New Roman" w:eastAsia="Times New Roman" w:hAnsi="Times New Roman" w:cs="Times New Roman"/>
      <w:sz w:val="24"/>
      <w:szCs w:val="24"/>
      <w:lang w:eastAsia="de-CH"/>
    </w:rPr>
  </w:style>
  <w:style w:type="table" w:styleId="Tabellenraster">
    <w:name w:val="Table Grid"/>
    <w:basedOn w:val="NormaleTabelle"/>
    <w:uiPriority w:val="39"/>
    <w:rsid w:val="00D500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7251A1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251A1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7251A1"/>
    <w:rPr>
      <w:color w:val="954F72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AD1905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4B646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63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2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3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SW-2662\Documents\Benutzerdefinierte%20Office-Vorlagen\Vorlage%20Dokument%20Schule%20Wynau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1E72FC0AD074C019A3B5916A698D2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50D180-9C6F-4A98-AFBD-22B38B2A6309}"/>
      </w:docPartPr>
      <w:docPartBody>
        <w:p w:rsidR="00462A2D" w:rsidRDefault="00BA245F" w:rsidP="00BA245F">
          <w:pPr>
            <w:pStyle w:val="51E72FC0AD074C019A3B5916A698D2B1"/>
          </w:pPr>
          <w:r w:rsidRPr="00226251">
            <w:rPr>
              <w:rStyle w:val="Platzhaltertext"/>
              <w:rFonts w:eastAsiaTheme="minorHAnsi"/>
            </w:rPr>
            <w:t>Klicken oder tippen Sie hier, um Text einzugeben.</w:t>
          </w:r>
        </w:p>
      </w:docPartBody>
    </w:docPart>
    <w:docPart>
      <w:docPartPr>
        <w:name w:val="A43A183F091C434C80ECB8990CE6872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EA3867-768A-43A1-B6E2-DB0984A152EB}"/>
      </w:docPartPr>
      <w:docPartBody>
        <w:p w:rsidR="00462A2D" w:rsidRDefault="00BA245F" w:rsidP="00BA245F">
          <w:pPr>
            <w:pStyle w:val="A43A183F091C434C80ECB8990CE68723"/>
          </w:pPr>
          <w:r w:rsidRPr="00226251">
            <w:rPr>
              <w:rStyle w:val="Platzhaltertext"/>
              <w:rFonts w:eastAsiaTheme="minorHAnsi"/>
            </w:rPr>
            <w:t>Klicken oder tippen Sie hier, um Text einzugeben.</w:t>
          </w:r>
        </w:p>
      </w:docPartBody>
    </w:docPart>
    <w:docPart>
      <w:docPartPr>
        <w:name w:val="FD380442C818483E8E5D5E74511F72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E2B4EC-96A9-4222-A308-E6362D9CA38A}"/>
      </w:docPartPr>
      <w:docPartBody>
        <w:p w:rsidR="00462A2D" w:rsidRDefault="00BA245F" w:rsidP="00BA245F">
          <w:pPr>
            <w:pStyle w:val="FD380442C818483E8E5D5E74511F7282"/>
          </w:pPr>
          <w:r w:rsidRPr="00226251">
            <w:rPr>
              <w:rStyle w:val="Platzhaltertext"/>
              <w:rFonts w:eastAsiaTheme="minorHAnsi"/>
            </w:rPr>
            <w:t>Klicken oder tippen Sie hier, um Text einzugeben.</w:t>
          </w:r>
        </w:p>
      </w:docPartBody>
    </w:docPart>
    <w:docPart>
      <w:docPartPr>
        <w:name w:val="773C600C54164CC08A4CF74DB2B3BB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E11767-A542-4BBC-96A5-DF44C01E55A5}"/>
      </w:docPartPr>
      <w:docPartBody>
        <w:p w:rsidR="00462A2D" w:rsidRDefault="00BA245F" w:rsidP="00BA245F">
          <w:pPr>
            <w:pStyle w:val="773C600C54164CC08A4CF74DB2B3BBD2"/>
          </w:pPr>
          <w:r w:rsidRPr="00226251">
            <w:rPr>
              <w:rStyle w:val="Platzhaltertext"/>
              <w:rFonts w:eastAsiaTheme="minorHAnsi"/>
            </w:rPr>
            <w:t>Klicken oder tippen Sie hier, um Text einzugeben.</w:t>
          </w:r>
        </w:p>
      </w:docPartBody>
    </w:docPart>
    <w:docPart>
      <w:docPartPr>
        <w:name w:val="BE00B7F871DC44E492E31D919C6A2A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257F037-F223-4062-BB46-2D7AEFBF50C3}"/>
      </w:docPartPr>
      <w:docPartBody>
        <w:p w:rsidR="00462A2D" w:rsidRDefault="00BA245F" w:rsidP="00BA245F">
          <w:pPr>
            <w:pStyle w:val="BE00B7F871DC44E492E31D919C6A2A3A"/>
          </w:pPr>
          <w:r w:rsidRPr="00226251">
            <w:rPr>
              <w:rStyle w:val="Platzhaltertext"/>
              <w:rFonts w:eastAsiaTheme="minorHAnsi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0E46C24-5E6D-4AD7-B02A-927B18B064FA}"/>
      </w:docPartPr>
      <w:docPartBody>
        <w:p w:rsidR="00BA245F" w:rsidRDefault="00BA245F">
          <w:r w:rsidRPr="0022625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03B721C754244A185F7B6C9963C7A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53D862F-EC62-420E-BB10-447D26D1AF02}"/>
      </w:docPartPr>
      <w:docPartBody>
        <w:p w:rsidR="00BA245F" w:rsidRDefault="00BA245F" w:rsidP="00BA245F">
          <w:pPr>
            <w:pStyle w:val="B03B721C754244A185F7B6C9963C7AC4"/>
          </w:pPr>
          <w:r w:rsidRPr="00226251">
            <w:rPr>
              <w:rStyle w:val="Platzhaltertext"/>
              <w:rFonts w:eastAsiaTheme="minorHAnsi"/>
            </w:rPr>
            <w:t>Klicken oder tippen Sie hier, um Text einzugeben.</w:t>
          </w:r>
        </w:p>
      </w:docPartBody>
    </w:docPart>
    <w:docPart>
      <w:docPartPr>
        <w:name w:val="D81B5945261E459BBFA618B65CFA3D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7DA57F-4B49-4941-ABB8-FB0E8FDB521B}"/>
      </w:docPartPr>
      <w:docPartBody>
        <w:p w:rsidR="00BA245F" w:rsidRDefault="00BA245F" w:rsidP="00BA245F">
          <w:pPr>
            <w:pStyle w:val="D81B5945261E459BBFA618B65CFA3DEA"/>
          </w:pPr>
          <w:r w:rsidRPr="00226251">
            <w:rPr>
              <w:rStyle w:val="Platzhaltertext"/>
              <w:rFonts w:eastAsiaTheme="minorHAnsi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A2D"/>
    <w:rsid w:val="00462A2D"/>
    <w:rsid w:val="00BA2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de-CH" w:eastAsia="de-CH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BA245F"/>
    <w:rPr>
      <w:color w:val="666666"/>
    </w:rPr>
  </w:style>
  <w:style w:type="paragraph" w:customStyle="1" w:styleId="BE00B7F871DC44E492E31D919C6A2A3A">
    <w:name w:val="BE00B7F871DC44E492E31D919C6A2A3A"/>
    <w:rsid w:val="00BA245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51E72FC0AD074C019A3B5916A698D2B1">
    <w:name w:val="51E72FC0AD074C019A3B5916A698D2B1"/>
    <w:rsid w:val="00BA245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A43A183F091C434C80ECB8990CE68723">
    <w:name w:val="A43A183F091C434C80ECB8990CE68723"/>
    <w:rsid w:val="00BA245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FD380442C818483E8E5D5E74511F7282">
    <w:name w:val="FD380442C818483E8E5D5E74511F7282"/>
    <w:rsid w:val="00BA245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B03B721C754244A185F7B6C9963C7AC4">
    <w:name w:val="B03B721C754244A185F7B6C9963C7AC4"/>
    <w:rsid w:val="00BA245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D81B5945261E459BBFA618B65CFA3DEA">
    <w:name w:val="D81B5945261E459BBFA618B65CFA3DEA"/>
    <w:rsid w:val="00BA245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773C600C54164CC08A4CF74DB2B3BBD2">
    <w:name w:val="773C600C54164CC08A4CF74DB2B3BBD2"/>
    <w:rsid w:val="00BA245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898BFE57FDE0419D056585BCE0661D" ma:contentTypeVersion="19" ma:contentTypeDescription="Ein neues Dokument erstellen." ma:contentTypeScope="" ma:versionID="06e1f3b9dc7f8a0547de6ec6f5e25f71">
  <xsd:schema xmlns:xsd="http://www.w3.org/2001/XMLSchema" xmlns:xs="http://www.w3.org/2001/XMLSchema" xmlns:p="http://schemas.microsoft.com/office/2006/metadata/properties" xmlns:ns2="784914ea-696c-4348-b73a-44996898161f" xmlns:ns3="9fc0e7cf-2f9c-45f3-b4ba-67a532adde19" xmlns:ns4="915bc4ee-daae-4096-8a41-28336ba49a3b" targetNamespace="http://schemas.microsoft.com/office/2006/metadata/properties" ma:root="true" ma:fieldsID="dca336216f009be8fcce3f621971b8d3" ns2:_="" ns3:_="" ns4:_="">
    <xsd:import namespace="784914ea-696c-4348-b73a-44996898161f"/>
    <xsd:import namespace="9fc0e7cf-2f9c-45f3-b4ba-67a532adde19"/>
    <xsd:import namespace="915bc4ee-daae-4096-8a41-28336ba49a3b"/>
    <xsd:element name="properties">
      <xsd:complexType>
        <xsd:sequence>
          <xsd:element name="documentManagement">
            <xsd:complexType>
              <xsd:all>
                <xsd:element ref="ns2:Gerätna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4914ea-696c-4348-b73a-44996898161f" elementFormDefault="qualified">
    <xsd:import namespace="http://schemas.microsoft.com/office/2006/documentManagement/types"/>
    <xsd:import namespace="http://schemas.microsoft.com/office/infopath/2007/PartnerControls"/>
    <xsd:element name="Gerätname" ma:index="8" nillable="true" ma:displayName="Gerätname" ma:internalName="Ger_x00e4_tname">
      <xsd:simpleType>
        <xsd:restriction base="dms:Text">
          <xsd:maxLength value="255"/>
        </xsd:restriction>
      </xsd:simpleType>
    </xsd:element>
    <xsd:element name="TaxCatchAll" ma:index="23" nillable="true" ma:displayName="Taxonomy Catch All Column" ma:hidden="true" ma:list="{0825afdf-5e34-4194-9432-7f8e2f783436}" ma:internalName="TaxCatchAll" ma:showField="CatchAllData" ma:web="784914ea-696c-4348-b73a-4499689816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0e7cf-2f9c-45f3-b4ba-67a532adde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2fc8ba72-e012-4b79-8e53-b68dde6d3a1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5bc4ee-daae-4096-8a41-28336ba49a3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erätname xmlns="784914ea-696c-4348-b73a-44996898161f" xsi:nil="true"/>
    <TaxCatchAll xmlns="784914ea-696c-4348-b73a-44996898161f" xsi:nil="true"/>
    <lcf76f155ced4ddcb4097134ff3c332f xmlns="9fc0e7cf-2f9c-45f3-b4ba-67a532adde1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74BFE7-A21E-45D1-9831-F025F8D5BA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4914ea-696c-4348-b73a-44996898161f"/>
    <ds:schemaRef ds:uri="9fc0e7cf-2f9c-45f3-b4ba-67a532adde19"/>
    <ds:schemaRef ds:uri="915bc4ee-daae-4096-8a41-28336ba49a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41B05B-D240-4034-9D17-0F7480B46079}">
  <ds:schemaRefs>
    <ds:schemaRef ds:uri="http://schemas.microsoft.com/office/2006/metadata/properties"/>
    <ds:schemaRef ds:uri="http://schemas.microsoft.com/office/infopath/2007/PartnerControls"/>
    <ds:schemaRef ds:uri="784914ea-696c-4348-b73a-44996898161f"/>
    <ds:schemaRef ds:uri="9fc0e7cf-2f9c-45f3-b4ba-67a532adde19"/>
  </ds:schemaRefs>
</ds:datastoreItem>
</file>

<file path=customXml/itemProps3.xml><?xml version="1.0" encoding="utf-8"?>
<ds:datastoreItem xmlns:ds="http://schemas.openxmlformats.org/officeDocument/2006/customXml" ds:itemID="{03E47162-FEC4-4726-B9CA-7827C80582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 Dokument Schule Wynau</Template>
  <TotalTime>0</TotalTime>
  <Pages>1</Pages>
  <Words>241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Zwygart Thomas, Schulleitung Schule-Wynau</dc:creator>
  <cp:keywords/>
  <dc:description/>
  <cp:lastModifiedBy>Zwygart Thomas, Schulleitung Schule-Wynau</cp:lastModifiedBy>
  <cp:revision>10</cp:revision>
  <cp:lastPrinted>2024-08-15T08:00:00Z</cp:lastPrinted>
  <dcterms:created xsi:type="dcterms:W3CDTF">2024-08-14T11:17:00Z</dcterms:created>
  <dcterms:modified xsi:type="dcterms:W3CDTF">2024-08-15T12:19:00Z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0x010100EA898BFE57FDE0419D056585BCE0661D</vt:lpwstr>
  </property>
  <property fmtid="{D5CDD505-2E9C-101B-9397-08002B2CF9AE}" pid="3" name="MediaServiceImageTags">
    <vt:lpwstr/>
  </property>
</Properties>
</file>