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65668" w14:textId="1B7171E3" w:rsidR="006A7091" w:rsidRPr="0059069C" w:rsidRDefault="004B3141" w:rsidP="006A7091">
      <w:pPr>
        <w:spacing w:after="360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Dispensationsgesuch</w:t>
      </w:r>
      <w:r w:rsidR="009533D1" w:rsidRPr="009D1590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D91F20">
        <w:rPr>
          <w:rFonts w:asciiTheme="minorHAnsi" w:hAnsiTheme="minorHAnsi" w:cstheme="minorHAnsi"/>
          <w:b/>
          <w:sz w:val="40"/>
          <w:szCs w:val="40"/>
        </w:rPr>
        <w:br/>
      </w:r>
      <w:r w:rsidR="006A7091" w:rsidRPr="009D1590">
        <w:rPr>
          <w:rFonts w:asciiTheme="minorHAnsi" w:hAnsiTheme="minorHAnsi" w:cstheme="minorHAnsi"/>
          <w:i/>
          <w:i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E38BE94" wp14:editId="21F417F2">
            <wp:simplePos x="0" y="0"/>
            <wp:positionH relativeFrom="margin">
              <wp:align>right</wp:align>
            </wp:positionH>
            <wp:positionV relativeFrom="paragraph">
              <wp:posOffset>-432435</wp:posOffset>
            </wp:positionV>
            <wp:extent cx="1469472" cy="1104264"/>
            <wp:effectExtent l="0" t="0" r="0" b="127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472" cy="110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B21">
        <w:rPr>
          <w:rFonts w:asciiTheme="minorHAnsi" w:hAnsiTheme="minorHAnsi" w:cstheme="minorHAnsi"/>
          <w:b/>
          <w:bCs/>
        </w:rPr>
        <w:t>einmalige</w:t>
      </w:r>
      <w:r w:rsidR="00951F9B">
        <w:rPr>
          <w:rFonts w:asciiTheme="minorHAnsi" w:hAnsiTheme="minorHAnsi" w:cstheme="minorHAnsi"/>
          <w:b/>
          <w:bCs/>
        </w:rPr>
        <w:t>r</w:t>
      </w:r>
      <w:r w:rsidR="00765B21">
        <w:rPr>
          <w:rFonts w:asciiTheme="minorHAnsi" w:hAnsiTheme="minorHAnsi" w:cstheme="minorHAnsi"/>
          <w:b/>
          <w:bCs/>
        </w:rPr>
        <w:t xml:space="preserve"> Anlass</w:t>
      </w:r>
    </w:p>
    <w:p w14:paraId="6BAF1CEF" w14:textId="649F9D62" w:rsidR="00D91F20" w:rsidRDefault="00D91F2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Alle Informationen zu Dispens</w:t>
      </w:r>
      <w:r w:rsidR="00AD48AB">
        <w:rPr>
          <w:rFonts w:asciiTheme="minorHAnsi" w:hAnsiTheme="minorHAnsi" w:cstheme="minorHAnsi"/>
          <w:sz w:val="22"/>
          <w:szCs w:val="22"/>
        </w:rPr>
        <w:t>ationen</w:t>
      </w:r>
      <w:r>
        <w:rPr>
          <w:rFonts w:asciiTheme="minorHAnsi" w:hAnsiTheme="minorHAnsi" w:cstheme="minorHAnsi"/>
          <w:sz w:val="22"/>
          <w:szCs w:val="22"/>
        </w:rPr>
        <w:t xml:space="preserve"> finden Sie im Merkblatt «Dispensation</w:t>
      </w:r>
      <w:r w:rsidR="00540298">
        <w:rPr>
          <w:rFonts w:asciiTheme="minorHAnsi" w:hAnsiTheme="minorHAnsi" w:cstheme="minorHAnsi"/>
          <w:sz w:val="22"/>
          <w:szCs w:val="22"/>
        </w:rPr>
        <w:t>sgesuch</w:t>
      </w:r>
      <w:r>
        <w:rPr>
          <w:rFonts w:asciiTheme="minorHAnsi" w:hAnsiTheme="minorHAnsi" w:cstheme="minorHAnsi"/>
          <w:sz w:val="22"/>
          <w:szCs w:val="22"/>
        </w:rPr>
        <w:t>»</w:t>
      </w:r>
      <w:r w:rsidR="00B11B91">
        <w:rPr>
          <w:rFonts w:asciiTheme="minorHAnsi" w:hAnsiTheme="minorHAnsi" w:cstheme="minorHAnsi"/>
          <w:sz w:val="22"/>
          <w:szCs w:val="22"/>
        </w:rPr>
        <w:t>.</w:t>
      </w:r>
    </w:p>
    <w:p w14:paraId="4C0D8875" w14:textId="27858190" w:rsidR="006A3E44" w:rsidRDefault="00E80C64">
      <w:pPr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683440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646C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8949AF">
        <w:rPr>
          <w:rFonts w:asciiTheme="minorHAnsi" w:hAnsiTheme="minorHAnsi" w:cstheme="minorHAnsi"/>
          <w:sz w:val="22"/>
          <w:szCs w:val="22"/>
        </w:rPr>
        <w:t xml:space="preserve"> Ich bestätige, das</w:t>
      </w:r>
      <w:r w:rsidR="00E01414">
        <w:rPr>
          <w:rFonts w:asciiTheme="minorHAnsi" w:hAnsiTheme="minorHAnsi" w:cstheme="minorHAnsi"/>
          <w:sz w:val="22"/>
          <w:szCs w:val="22"/>
        </w:rPr>
        <w:t xml:space="preserve"> Merkblatt gelesen</w:t>
      </w:r>
      <w:r w:rsidR="008949AF">
        <w:rPr>
          <w:rFonts w:asciiTheme="minorHAnsi" w:hAnsiTheme="minorHAnsi" w:cstheme="minorHAnsi"/>
          <w:sz w:val="22"/>
          <w:szCs w:val="22"/>
        </w:rPr>
        <w:t xml:space="preserve"> zu haben</w:t>
      </w:r>
      <w:r w:rsidR="00E01414">
        <w:rPr>
          <w:rFonts w:asciiTheme="minorHAnsi" w:hAnsiTheme="minorHAnsi" w:cstheme="minorHAnsi"/>
          <w:sz w:val="22"/>
          <w:szCs w:val="22"/>
        </w:rPr>
        <w:t>.</w:t>
      </w:r>
    </w:p>
    <w:p w14:paraId="1B37CAB7" w14:textId="77777777" w:rsidR="008949AF" w:rsidRDefault="008949AF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48"/>
        <w:gridCol w:w="5526"/>
      </w:tblGrid>
      <w:tr w:rsidR="0030278D" w:rsidRPr="0030278D" w14:paraId="1B430C81" w14:textId="50CF3E3E" w:rsidTr="00C7389A">
        <w:tc>
          <w:tcPr>
            <w:tcW w:w="2948" w:type="dxa"/>
            <w:vAlign w:val="center"/>
          </w:tcPr>
          <w:p w14:paraId="075D2437" w14:textId="6EA7AEAF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SchülerIn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381685751"/>
            <w:placeholder>
              <w:docPart w:val="BE00B7F871DC44E492E31D919C6A2A3A"/>
            </w:placeholder>
            <w:showingPlcHdr/>
          </w:sdtPr>
          <w:sdtEndPr/>
          <w:sdtContent>
            <w:tc>
              <w:tcPr>
                <w:tcW w:w="5526" w:type="dxa"/>
                <w:vAlign w:val="center"/>
              </w:tcPr>
              <w:p w14:paraId="3993B514" w14:textId="6DB77792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11A11876" w14:textId="71700469" w:rsidTr="00C7389A">
        <w:tc>
          <w:tcPr>
            <w:tcW w:w="2948" w:type="dxa"/>
            <w:vAlign w:val="center"/>
          </w:tcPr>
          <w:p w14:paraId="76435F04" w14:textId="2C12C825" w:rsidR="0030278D" w:rsidRPr="0030278D" w:rsidRDefault="00AB718C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Klasse und Klassenlehrperson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082528513"/>
            <w:placeholder>
              <w:docPart w:val="51E72FC0AD074C019A3B5916A698D2B1"/>
            </w:placeholder>
            <w:showingPlcHdr/>
          </w:sdtPr>
          <w:sdtEndPr/>
          <w:sdtContent>
            <w:tc>
              <w:tcPr>
                <w:tcW w:w="5526" w:type="dxa"/>
                <w:vAlign w:val="center"/>
              </w:tcPr>
              <w:p w14:paraId="71661D63" w14:textId="32AD6FF0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296FCAC6" w14:textId="027125C5" w:rsidTr="00C7389A">
        <w:tc>
          <w:tcPr>
            <w:tcW w:w="2948" w:type="dxa"/>
            <w:vAlign w:val="center"/>
          </w:tcPr>
          <w:p w14:paraId="6C343205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Eltern/Erziehungsberechtigte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383072190"/>
            <w:placeholder>
              <w:docPart w:val="A43A183F091C434C80ECB8990CE68723"/>
            </w:placeholder>
            <w:showingPlcHdr/>
          </w:sdtPr>
          <w:sdtEndPr/>
          <w:sdtContent>
            <w:tc>
              <w:tcPr>
                <w:tcW w:w="5526" w:type="dxa"/>
                <w:vAlign w:val="center"/>
              </w:tcPr>
              <w:p w14:paraId="49C2A82B" w14:textId="5ADC060D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10873F23" w14:textId="37E2C90B" w:rsidTr="00C7389A">
        <w:tc>
          <w:tcPr>
            <w:tcW w:w="2948" w:type="dxa"/>
            <w:vAlign w:val="center"/>
          </w:tcPr>
          <w:p w14:paraId="40C2E991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Telefon-Nr.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035112204"/>
            <w:placeholder>
              <w:docPart w:val="FD380442C818483E8E5D5E74511F7282"/>
            </w:placeholder>
            <w:showingPlcHdr/>
          </w:sdtPr>
          <w:sdtEndPr/>
          <w:sdtContent>
            <w:tc>
              <w:tcPr>
                <w:tcW w:w="5526" w:type="dxa"/>
                <w:vAlign w:val="center"/>
              </w:tcPr>
              <w:p w14:paraId="124782E4" w14:textId="55D1EB3A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AB718C" w14:paraId="4A7D7836" w14:textId="7D348CF5" w:rsidTr="00C7389A">
        <w:tc>
          <w:tcPr>
            <w:tcW w:w="2948" w:type="dxa"/>
            <w:tcBorders>
              <w:left w:val="nil"/>
              <w:bottom w:val="nil"/>
              <w:right w:val="nil"/>
            </w:tcBorders>
            <w:vAlign w:val="center"/>
          </w:tcPr>
          <w:p w14:paraId="5CE7FA62" w14:textId="77777777" w:rsidR="0030278D" w:rsidRPr="00AB718C" w:rsidRDefault="0030278D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6" w:type="dxa"/>
            <w:tcBorders>
              <w:left w:val="nil"/>
              <w:bottom w:val="nil"/>
              <w:right w:val="nil"/>
            </w:tcBorders>
            <w:vAlign w:val="center"/>
          </w:tcPr>
          <w:p w14:paraId="64108844" w14:textId="77777777" w:rsidR="0030278D" w:rsidRPr="00AB718C" w:rsidRDefault="0030278D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30278D" w:rsidRPr="0030278D" w14:paraId="36B19B9D" w14:textId="1AF12FED" w:rsidTr="00C7389A">
        <w:tc>
          <w:tcPr>
            <w:tcW w:w="2948" w:type="dxa"/>
            <w:tcBorders>
              <w:top w:val="nil"/>
              <w:left w:val="nil"/>
              <w:right w:val="nil"/>
            </w:tcBorders>
            <w:vAlign w:val="center"/>
          </w:tcPr>
          <w:p w14:paraId="4A799E10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b/>
                <w:bCs/>
              </w:rPr>
              <w:t>Dispensation</w:t>
            </w:r>
          </w:p>
        </w:tc>
        <w:tc>
          <w:tcPr>
            <w:tcW w:w="5526" w:type="dxa"/>
            <w:tcBorders>
              <w:top w:val="nil"/>
              <w:left w:val="nil"/>
              <w:right w:val="nil"/>
            </w:tcBorders>
            <w:vAlign w:val="center"/>
          </w:tcPr>
          <w:p w14:paraId="31C84C4C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0278D" w:rsidRPr="0030278D" w14:paraId="10597AA6" w14:textId="705DBD22" w:rsidTr="00C7389A">
        <w:tc>
          <w:tcPr>
            <w:tcW w:w="2948" w:type="dxa"/>
            <w:vAlign w:val="center"/>
          </w:tcPr>
          <w:p w14:paraId="56AB9AAB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Datum und Dauer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382638991"/>
            <w:placeholder>
              <w:docPart w:val="177066EA06774E11A02D24A2E67DFAB4"/>
            </w:placeholder>
            <w:showingPlcHdr/>
          </w:sdtPr>
          <w:sdtEndPr/>
          <w:sdtContent>
            <w:tc>
              <w:tcPr>
                <w:tcW w:w="5526" w:type="dxa"/>
                <w:vAlign w:val="center"/>
              </w:tcPr>
              <w:p w14:paraId="572DAF32" w14:textId="4BC164DB" w:rsidR="0030278D" w:rsidRPr="0030278D" w:rsidRDefault="004B646C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tc>
          </w:sdtContent>
        </w:sdt>
      </w:tr>
      <w:tr w:rsidR="0030278D" w:rsidRPr="0030278D" w14:paraId="79320197" w14:textId="2DD7057B" w:rsidTr="005D681D">
        <w:tc>
          <w:tcPr>
            <w:tcW w:w="2948" w:type="dxa"/>
            <w:vAlign w:val="center"/>
          </w:tcPr>
          <w:p w14:paraId="279B9AA5" w14:textId="77777777" w:rsidR="0030278D" w:rsidRPr="00AD48AB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AD48AB">
              <w:rPr>
                <w:rFonts w:asciiTheme="minorHAnsi" w:hAnsiTheme="minorHAnsi" w:cstheme="minorHAnsi"/>
                <w:sz w:val="22"/>
                <w:szCs w:val="22"/>
              </w:rPr>
              <w:t>Begründung</w:t>
            </w:r>
          </w:p>
          <w:p w14:paraId="34C3B557" w14:textId="074FE742" w:rsidR="005D681D" w:rsidRPr="005D681D" w:rsidRDefault="005D681D" w:rsidP="005D68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und z</w:t>
            </w:r>
            <w:r w:rsidRPr="005D681D">
              <w:rPr>
                <w:rFonts w:asciiTheme="minorHAnsi" w:hAnsiTheme="minorHAnsi" w:cstheme="minorHAnsi"/>
                <w:sz w:val="16"/>
                <w:szCs w:val="16"/>
              </w:rPr>
              <w:t>wingende Beilagen:</w:t>
            </w:r>
          </w:p>
          <w:p w14:paraId="06995030" w14:textId="53109D4A" w:rsidR="005D681D" w:rsidRPr="00AB718C" w:rsidRDefault="00E80C64" w:rsidP="005D68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1521151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81D" w:rsidRPr="00AB718C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5D681D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 Art. 4b: Kursbestätigung</w:t>
            </w:r>
          </w:p>
          <w:p w14:paraId="42A5FD4E" w14:textId="22BCDEC3" w:rsidR="005D681D" w:rsidRPr="00AB718C" w:rsidRDefault="00E80C64" w:rsidP="005D68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566576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81D" w:rsidRPr="00AB718C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5D681D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 Art. 4c: Aufgebot</w:t>
            </w:r>
          </w:p>
          <w:p w14:paraId="74F37831" w14:textId="2DAA8C9A" w:rsidR="005D681D" w:rsidRPr="00AB718C" w:rsidRDefault="00E80C64" w:rsidP="005D68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1646035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81D" w:rsidRPr="00AB718C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5D681D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 Art. 4d: Bestätigung E</w:t>
            </w:r>
            <w:r w:rsidR="005D681D">
              <w:rPr>
                <w:rFonts w:asciiTheme="minorHAnsi" w:hAnsiTheme="minorHAnsi" w:cstheme="minorHAnsi"/>
                <w:sz w:val="16"/>
                <w:szCs w:val="16"/>
              </w:rPr>
              <w:t>B</w:t>
            </w:r>
            <w:r w:rsidR="005D681D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 oder Schulärztlicher Dienst</w:t>
            </w:r>
          </w:p>
          <w:p w14:paraId="3B56EE5B" w14:textId="77777777" w:rsidR="005D681D" w:rsidRPr="00AB718C" w:rsidRDefault="00E80C64" w:rsidP="005D681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661156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81D" w:rsidRPr="00AB718C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5D681D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 Art. 4f: Bestätigung Arbeitgeber</w:t>
            </w:r>
          </w:p>
          <w:p w14:paraId="53C2F4B1" w14:textId="1102EAF5" w:rsidR="005D681D" w:rsidRPr="0030278D" w:rsidRDefault="00E80C64" w:rsidP="005D681D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2081282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681D" w:rsidRPr="00AB718C"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sdtContent>
            </w:sdt>
            <w:r w:rsidR="005D681D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 andere Beilagen</w:t>
            </w:r>
            <w:r w:rsidR="005D681D">
              <w:rPr>
                <w:rFonts w:asciiTheme="minorHAnsi" w:hAnsiTheme="minorHAnsi" w:cstheme="minorHAnsi"/>
                <w:sz w:val="16"/>
                <w:szCs w:val="16"/>
              </w:rPr>
              <w:t>:</w:t>
            </w:r>
          </w:p>
        </w:tc>
        <w:tc>
          <w:tcPr>
            <w:tcW w:w="5526" w:type="dxa"/>
          </w:tcPr>
          <w:sdt>
            <w:sdtPr>
              <w:rPr>
                <w:rFonts w:asciiTheme="minorHAnsi" w:hAnsiTheme="minorHAnsi" w:cstheme="minorHAnsi"/>
                <w:sz w:val="22"/>
                <w:szCs w:val="22"/>
              </w:rPr>
              <w:id w:val="1839578393"/>
              <w:placeholder>
                <w:docPart w:val="773C600C54164CC08A4CF74DB2B3BBD2"/>
              </w:placeholder>
              <w:showingPlcHdr/>
            </w:sdtPr>
            <w:sdtEndPr/>
            <w:sdtContent>
              <w:p w14:paraId="2CF9F8A1" w14:textId="3F6EF770" w:rsidR="005D681D" w:rsidRPr="0030278D" w:rsidRDefault="004B646C" w:rsidP="005D681D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30278D" w:rsidRPr="0030278D" w14:paraId="46F7918B" w14:textId="39731628" w:rsidTr="00C7389A">
        <w:tc>
          <w:tcPr>
            <w:tcW w:w="2948" w:type="dxa"/>
            <w:vAlign w:val="center"/>
          </w:tcPr>
          <w:p w14:paraId="70ECC968" w14:textId="77777777" w:rsidR="0030278D" w:rsidRPr="0030278D" w:rsidRDefault="0030278D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30278D">
              <w:rPr>
                <w:rFonts w:asciiTheme="minorHAnsi" w:hAnsiTheme="minorHAnsi" w:cstheme="minorHAnsi"/>
                <w:sz w:val="22"/>
                <w:szCs w:val="22"/>
              </w:rPr>
              <w:t>Bereits bezogene Halbtage</w:t>
            </w:r>
          </w:p>
        </w:tc>
        <w:tc>
          <w:tcPr>
            <w:tcW w:w="5526" w:type="dxa"/>
            <w:vAlign w:val="center"/>
          </w:tcPr>
          <w:p w14:paraId="0F25D074" w14:textId="78654095" w:rsidR="0030278D" w:rsidRPr="0030278D" w:rsidRDefault="004B646C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4B646C">
              <w:rPr>
                <w:rFonts w:cstheme="minorHAnsi"/>
              </w:rPr>
              <w:object w:dxaOrig="1440" w:dyaOrig="1440" w14:anchorId="1C862ED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22.75pt;height:20.85pt" o:ole="">
                  <v:imagedata r:id="rId12" o:title=""/>
                </v:shape>
                <w:control r:id="rId13" w:name="OptionButton12" w:shapeid="_x0000_i1045"/>
              </w:object>
            </w:r>
            <w:r w:rsidR="00106386" w:rsidRPr="004B646C">
              <w:rPr>
                <w:rFonts w:cstheme="minorHAnsi"/>
              </w:rPr>
              <w:object w:dxaOrig="1440" w:dyaOrig="1440" w14:anchorId="5603A1E0">
                <v:shape id="_x0000_i1047" type="#_x0000_t75" style="width:22.75pt;height:20.85pt" o:ole="">
                  <v:imagedata r:id="rId14" o:title=""/>
                </v:shape>
                <w:control r:id="rId15" w:name="OptionButton1" w:shapeid="_x0000_i1047"/>
              </w:object>
            </w:r>
            <w:r w:rsidRPr="004B646C">
              <w:rPr>
                <w:rFonts w:cstheme="minorHAnsi"/>
              </w:rPr>
              <w:object w:dxaOrig="1440" w:dyaOrig="1440" w14:anchorId="6B34A987">
                <v:shape id="_x0000_i1049" type="#_x0000_t75" style="width:22.75pt;height:20.85pt" o:ole="">
                  <v:imagedata r:id="rId16" o:title=""/>
                </v:shape>
                <w:control r:id="rId17" w:name="OptionButton11" w:shapeid="_x0000_i1049"/>
              </w:object>
            </w:r>
            <w:r w:rsidRPr="004B646C">
              <w:rPr>
                <w:rFonts w:cstheme="minorHAnsi"/>
              </w:rPr>
              <w:object w:dxaOrig="1440" w:dyaOrig="1440" w14:anchorId="7D1BDCFF">
                <v:shape id="_x0000_i1051" type="#_x0000_t75" style="width:22.75pt;height:20.85pt" o:ole="">
                  <v:imagedata r:id="rId18" o:title=""/>
                </v:shape>
                <w:control r:id="rId19" w:name="OptionButton111" w:shapeid="_x0000_i1051"/>
              </w:object>
            </w:r>
            <w:r w:rsidRPr="004B646C">
              <w:rPr>
                <w:rFonts w:cstheme="minorHAnsi"/>
              </w:rPr>
              <w:object w:dxaOrig="1440" w:dyaOrig="1440" w14:anchorId="65953A10">
                <v:shape id="_x0000_i1053" type="#_x0000_t75" style="width:22.75pt;height:20.85pt" o:ole="">
                  <v:imagedata r:id="rId20" o:title=""/>
                </v:shape>
                <w:control r:id="rId21" w:name="OptionButton112" w:shapeid="_x0000_i1053"/>
              </w:object>
            </w:r>
            <w:r w:rsidRPr="004B646C">
              <w:rPr>
                <w:rFonts w:cstheme="minorHAnsi"/>
              </w:rPr>
              <w:object w:dxaOrig="1440" w:dyaOrig="1440" w14:anchorId="06AF1362">
                <v:shape id="_x0000_i1055" type="#_x0000_t75" style="width:22.75pt;height:20.85pt" o:ole="">
                  <v:imagedata r:id="rId22" o:title=""/>
                </v:shape>
                <w:control r:id="rId23" w:name="OptionButton113" w:shapeid="_x0000_i1055"/>
              </w:object>
            </w:r>
          </w:p>
        </w:tc>
      </w:tr>
      <w:tr w:rsidR="004B646C" w:rsidRPr="0030278D" w14:paraId="17BD402C" w14:textId="77777777" w:rsidTr="00C7389A">
        <w:tc>
          <w:tcPr>
            <w:tcW w:w="2948" w:type="dxa"/>
            <w:vAlign w:val="center"/>
          </w:tcPr>
          <w:p w14:paraId="38C60538" w14:textId="6982E710" w:rsidR="00C7389A" w:rsidRPr="0030278D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Wurde für dieses Kind bereits eine Dispensation bewilligt?</w:t>
            </w:r>
          </w:p>
        </w:tc>
        <w:tc>
          <w:tcPr>
            <w:tcW w:w="5526" w:type="dxa"/>
            <w:vAlign w:val="center"/>
          </w:tcPr>
          <w:p w14:paraId="79A08778" w14:textId="09AA2D20" w:rsidR="004B646C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</w:rPr>
              <w:object w:dxaOrig="1440" w:dyaOrig="1440" w14:anchorId="624C3919">
                <v:shape id="_x0000_i1057" type="#_x0000_t75" style="width:42.65pt;height:20.85pt" o:ole="">
                  <v:imagedata r:id="rId24" o:title=""/>
                </v:shape>
                <w:control r:id="rId25" w:name="OptionButton2" w:shapeid="_x0000_i1057"/>
              </w:object>
            </w:r>
            <w:r>
              <w:rPr>
                <w:rFonts w:cstheme="minorHAnsi"/>
              </w:rPr>
              <w:object w:dxaOrig="1440" w:dyaOrig="1440" w14:anchorId="557DA803">
                <v:shape id="_x0000_i1059" type="#_x0000_t75" style="width:79.6pt;height:20.85pt" o:ole="">
                  <v:imagedata r:id="rId26" o:title=""/>
                </v:shape>
                <w:control r:id="rId27" w:name="OptionButton21" w:shapeid="_x0000_i1059"/>
              </w:object>
            </w:r>
          </w:p>
          <w:sdt>
            <w:sdtPr>
              <w:rPr>
                <w:rFonts w:asciiTheme="minorHAnsi" w:hAnsiTheme="minorHAnsi" w:cstheme="minorHAnsi"/>
                <w:sz w:val="22"/>
                <w:szCs w:val="22"/>
              </w:rPr>
              <w:id w:val="1926459724"/>
              <w:placeholder>
                <w:docPart w:val="35A9CFB9F51F49F692CAA1683E29311C"/>
              </w:placeholder>
              <w:showingPlcHdr/>
            </w:sdtPr>
            <w:sdtEndPr/>
            <w:sdtContent>
              <w:p w14:paraId="1FC305AB" w14:textId="4E0E3125" w:rsidR="00C7389A" w:rsidRPr="004B646C" w:rsidRDefault="00C7389A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C7389A" w:rsidRPr="0030278D" w14:paraId="49C42F71" w14:textId="77777777" w:rsidTr="00C7389A">
        <w:tc>
          <w:tcPr>
            <w:tcW w:w="2948" w:type="dxa"/>
            <w:vAlign w:val="center"/>
          </w:tcPr>
          <w:p w14:paraId="0A13B5B1" w14:textId="0A1B9FD2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Wird für weitere Geschwister ein Gesuch eingereicht?</w:t>
            </w:r>
          </w:p>
        </w:tc>
        <w:tc>
          <w:tcPr>
            <w:tcW w:w="5526" w:type="dxa"/>
            <w:vAlign w:val="center"/>
          </w:tcPr>
          <w:p w14:paraId="36DC2A26" w14:textId="657DBBC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</w:rPr>
              <w:object w:dxaOrig="1440" w:dyaOrig="1440" w14:anchorId="4586E395">
                <v:shape id="_x0000_i1061" type="#_x0000_t75" style="width:42.65pt;height:20.85pt" o:ole="">
                  <v:imagedata r:id="rId28" o:title=""/>
                </v:shape>
                <w:control r:id="rId29" w:name="OptionButton22" w:shapeid="_x0000_i1061"/>
              </w:object>
            </w:r>
            <w:r>
              <w:rPr>
                <w:rFonts w:cstheme="minorHAnsi"/>
              </w:rPr>
              <w:object w:dxaOrig="1440" w:dyaOrig="1440" w14:anchorId="62D595AE">
                <v:shape id="_x0000_i1063" type="#_x0000_t75" style="width:182.85pt;height:20.85pt" o:ole="">
                  <v:imagedata r:id="rId30" o:title=""/>
                </v:shape>
                <w:control r:id="rId31" w:name="OptionButton211" w:shapeid="_x0000_i1063"/>
              </w:object>
            </w:r>
          </w:p>
          <w:sdt>
            <w:sdtPr>
              <w:rPr>
                <w:rFonts w:asciiTheme="minorHAnsi" w:hAnsiTheme="minorHAnsi" w:cstheme="minorHAnsi"/>
                <w:sz w:val="22"/>
                <w:szCs w:val="22"/>
              </w:rPr>
              <w:id w:val="-1405744765"/>
              <w:placeholder>
                <w:docPart w:val="F18B71207A544F7F9D66D4A59B0D5FDD"/>
              </w:placeholder>
              <w:showingPlcHdr/>
            </w:sdtPr>
            <w:sdtEndPr/>
            <w:sdtContent>
              <w:p w14:paraId="312DEC04" w14:textId="1B71A8AB" w:rsidR="00C7389A" w:rsidRDefault="00C7389A" w:rsidP="004B646C">
                <w:pPr>
                  <w:spacing w:before="40" w:after="40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226251">
                  <w:rPr>
                    <w:rStyle w:val="Platzhaltertext"/>
                    <w:rFonts w:eastAsiaTheme="minorHAnsi"/>
                  </w:rPr>
                  <w:t>Klicken oder tippen Sie hier, um Text einzugeben.</w:t>
                </w:r>
              </w:p>
            </w:sdtContent>
          </w:sdt>
        </w:tc>
      </w:tr>
      <w:tr w:rsidR="00C7389A" w:rsidRPr="0030278D" w14:paraId="2ECF9C37" w14:textId="77777777" w:rsidTr="00C7389A">
        <w:tc>
          <w:tcPr>
            <w:tcW w:w="2948" w:type="dxa"/>
            <w:tcBorders>
              <w:bottom w:val="single" w:sz="4" w:space="0" w:color="auto"/>
            </w:tcBorders>
            <w:vAlign w:val="center"/>
          </w:tcPr>
          <w:p w14:paraId="37B04E7B" w14:textId="27D89358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Datum und Unterschrift der Eltern/Erziehungsberechtigten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vAlign w:val="center"/>
          </w:tcPr>
          <w:p w14:paraId="01BF9BFB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AB718C" w14:paraId="7B56E50B" w14:textId="77777777" w:rsidTr="00C7389A">
        <w:tc>
          <w:tcPr>
            <w:tcW w:w="2948" w:type="dxa"/>
            <w:tcBorders>
              <w:left w:val="nil"/>
              <w:right w:val="nil"/>
            </w:tcBorders>
            <w:vAlign w:val="center"/>
          </w:tcPr>
          <w:p w14:paraId="36BFE5A2" w14:textId="77777777" w:rsidR="00C7389A" w:rsidRPr="00AB718C" w:rsidRDefault="00C7389A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6" w:type="dxa"/>
            <w:tcBorders>
              <w:left w:val="nil"/>
              <w:right w:val="nil"/>
            </w:tcBorders>
            <w:vAlign w:val="center"/>
          </w:tcPr>
          <w:p w14:paraId="7AD93F1B" w14:textId="77777777" w:rsidR="00C7389A" w:rsidRPr="00AB718C" w:rsidRDefault="00C7389A" w:rsidP="00C7389A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35160F" w:rsidRPr="0030278D" w14:paraId="28C8BD21" w14:textId="77777777" w:rsidTr="00332D6C"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D7F61" w14:textId="2AAB4F98" w:rsidR="0035160F" w:rsidRDefault="0035160F" w:rsidP="0034577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Datum </w:t>
            </w:r>
            <w:r w:rsidR="00332D6C">
              <w:rPr>
                <w:rFonts w:asciiTheme="minorHAnsi" w:hAnsiTheme="minorHAnsi" w:cstheme="minorHAnsi"/>
                <w:sz w:val="22"/>
                <w:szCs w:val="22"/>
              </w:rPr>
              <w:t>Eingang Gesuch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C8720" w14:textId="77777777" w:rsidR="0035160F" w:rsidRDefault="0035160F" w:rsidP="00345771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0EDA6AFC" w14:textId="77777777" w:rsidTr="005D681D">
        <w:trPr>
          <w:trHeight w:val="156"/>
        </w:trPr>
        <w:tc>
          <w:tcPr>
            <w:tcW w:w="2948" w:type="dxa"/>
            <w:vMerge w:val="restart"/>
            <w:shd w:val="clear" w:color="auto" w:fill="F2F2F2" w:themeFill="background1" w:themeFillShade="F2"/>
          </w:tcPr>
          <w:p w14:paraId="72FD4757" w14:textId="77E8FCBB" w:rsidR="00C7389A" w:rsidRDefault="00C7389A" w:rsidP="005D681D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Stellungnahme Klassenlehrperson</w:t>
            </w:r>
          </w:p>
        </w:tc>
        <w:tc>
          <w:tcPr>
            <w:tcW w:w="5526" w:type="dxa"/>
            <w:shd w:val="clear" w:color="auto" w:fill="F2F2F2" w:themeFill="background1" w:themeFillShade="F2"/>
            <w:vAlign w:val="center"/>
          </w:tcPr>
          <w:p w14:paraId="79A6CB83" w14:textId="425F29F6" w:rsidR="00C7389A" w:rsidRDefault="00AD48AB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Das </w:t>
            </w:r>
            <w:r w:rsidR="00C7389A">
              <w:rPr>
                <w:rFonts w:asciiTheme="minorHAnsi" w:hAnsiTheme="minorHAnsi" w:cstheme="minorHAnsi"/>
                <w:sz w:val="22"/>
                <w:szCs w:val="22"/>
              </w:rPr>
              <w:t>Gesuch wird unterstützt:</w:t>
            </w:r>
            <w:r w:rsidR="00D933BD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C7389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00737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3B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D933BD">
              <w:rPr>
                <w:rFonts w:asciiTheme="minorHAnsi" w:hAnsiTheme="minorHAnsi" w:cstheme="minorHAnsi"/>
                <w:sz w:val="22"/>
                <w:szCs w:val="22"/>
              </w:rPr>
              <w:t xml:space="preserve"> Ja  </w:t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063532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33BD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D933BD">
              <w:rPr>
                <w:rFonts w:asciiTheme="minorHAnsi" w:hAnsiTheme="minorHAnsi" w:cstheme="minorHAnsi"/>
                <w:sz w:val="22"/>
                <w:szCs w:val="22"/>
              </w:rPr>
              <w:t xml:space="preserve"> Nein</w:t>
            </w:r>
          </w:p>
        </w:tc>
      </w:tr>
      <w:tr w:rsidR="00C7389A" w:rsidRPr="0030278D" w14:paraId="32622A19" w14:textId="77777777" w:rsidTr="00332D6C">
        <w:trPr>
          <w:trHeight w:val="155"/>
        </w:trPr>
        <w:tc>
          <w:tcPr>
            <w:tcW w:w="2948" w:type="dxa"/>
            <w:vMerge/>
            <w:shd w:val="clear" w:color="auto" w:fill="F2F2F2" w:themeFill="background1" w:themeFillShade="F2"/>
            <w:vAlign w:val="center"/>
          </w:tcPr>
          <w:p w14:paraId="0A9C5EDD" w14:textId="77777777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6" w:type="dxa"/>
            <w:shd w:val="clear" w:color="auto" w:fill="F2F2F2" w:themeFill="background1" w:themeFillShade="F2"/>
            <w:vAlign w:val="center"/>
          </w:tcPr>
          <w:p w14:paraId="3FF886BE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Bemerkungen:</w:t>
            </w:r>
          </w:p>
          <w:p w14:paraId="2BF007A6" w14:textId="34E6065D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12DBA7C2" w14:textId="77777777" w:rsidTr="00332D6C"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27322F" w14:textId="57D989EC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74521822"/>
            <w:r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="00AD48AB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um und Unterschrift KLP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BCF3A3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  <w:tr w:rsidR="00C7389A" w:rsidRPr="00AB718C" w14:paraId="6DB6A816" w14:textId="77777777" w:rsidTr="00C7389A">
        <w:tc>
          <w:tcPr>
            <w:tcW w:w="2948" w:type="dxa"/>
            <w:tcBorders>
              <w:left w:val="nil"/>
              <w:right w:val="nil"/>
            </w:tcBorders>
            <w:vAlign w:val="center"/>
          </w:tcPr>
          <w:p w14:paraId="0EC47613" w14:textId="77777777" w:rsidR="00C7389A" w:rsidRPr="00AB718C" w:rsidRDefault="00C7389A" w:rsidP="004B646C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5526" w:type="dxa"/>
            <w:tcBorders>
              <w:left w:val="nil"/>
              <w:right w:val="nil"/>
            </w:tcBorders>
            <w:vAlign w:val="center"/>
          </w:tcPr>
          <w:p w14:paraId="21F27672" w14:textId="77777777" w:rsidR="00C7389A" w:rsidRPr="00AB718C" w:rsidRDefault="00C7389A" w:rsidP="00C7389A">
            <w:pPr>
              <w:spacing w:before="40" w:after="4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C7389A" w:rsidRPr="0030278D" w14:paraId="71F8B4FD" w14:textId="77777777" w:rsidTr="005D681D">
        <w:trPr>
          <w:trHeight w:val="175"/>
        </w:trPr>
        <w:tc>
          <w:tcPr>
            <w:tcW w:w="2948" w:type="dxa"/>
            <w:vMerge w:val="restart"/>
            <w:shd w:val="clear" w:color="auto" w:fill="F2F2F2" w:themeFill="background1" w:themeFillShade="F2"/>
          </w:tcPr>
          <w:p w14:paraId="1FD7610B" w14:textId="645D3BB7" w:rsidR="00C7389A" w:rsidRDefault="00C7389A" w:rsidP="005D681D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Entscheid Schulleitung</w:t>
            </w:r>
          </w:p>
        </w:tc>
        <w:tc>
          <w:tcPr>
            <w:tcW w:w="5526" w:type="dxa"/>
            <w:shd w:val="clear" w:color="auto" w:fill="F2F2F2" w:themeFill="background1" w:themeFillShade="F2"/>
            <w:vAlign w:val="center"/>
          </w:tcPr>
          <w:p w14:paraId="28328C75" w14:textId="6546F718" w:rsidR="00C7389A" w:rsidRPr="00AB718C" w:rsidRDefault="00E80C64" w:rsidP="00C7389A">
            <w:pPr>
              <w:spacing w:before="40" w:after="40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049498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89A" w:rsidRPr="00AB718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89A" w:rsidRPr="00AB718C">
              <w:rPr>
                <w:rFonts w:asciiTheme="minorHAnsi" w:hAnsiTheme="minorHAnsi" w:cstheme="minorHAnsi"/>
                <w:sz w:val="22"/>
                <w:szCs w:val="22"/>
              </w:rPr>
              <w:t xml:space="preserve"> Das Gesuch wird bewilligt, </w:t>
            </w:r>
            <w:r w:rsidR="00C7389A" w:rsidRPr="00AB718C">
              <w:rPr>
                <w:rFonts w:asciiTheme="minorHAnsi" w:hAnsiTheme="minorHAnsi" w:cstheme="minorHAnsi"/>
                <w:sz w:val="16"/>
                <w:szCs w:val="16"/>
              </w:rPr>
              <w:t>gemäss DVAD Art. 4</w:t>
            </w:r>
            <w:r w:rsidR="00AB718C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1345790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8C" w:rsidRPr="00AB718C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AB718C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b </w:t>
            </w: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72537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8C" w:rsidRPr="00AB718C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AB718C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c </w:t>
            </w: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543983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8C" w:rsidRPr="00AB718C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AB718C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d </w:t>
            </w: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197788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8C" w:rsidRPr="00AB718C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AB718C" w:rsidRPr="00AB718C">
              <w:rPr>
                <w:rFonts w:asciiTheme="minorHAnsi" w:hAnsiTheme="minorHAnsi" w:cstheme="minorHAnsi"/>
                <w:sz w:val="16"/>
                <w:szCs w:val="16"/>
              </w:rPr>
              <w:t xml:space="preserve">e </w:t>
            </w:r>
            <w:sdt>
              <w:sdtPr>
                <w:rPr>
                  <w:rFonts w:asciiTheme="minorHAnsi" w:hAnsiTheme="minorHAnsi" w:cstheme="minorHAnsi"/>
                  <w:sz w:val="16"/>
                  <w:szCs w:val="16"/>
                </w:rPr>
                <w:id w:val="-2098241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18C" w:rsidRPr="00AB718C">
                  <w:rPr>
                    <w:rFonts w:ascii="Segoe UI Symbol" w:eastAsia="MS Gothic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AB718C" w:rsidRPr="00AB718C">
              <w:rPr>
                <w:rFonts w:asciiTheme="minorHAnsi" w:hAnsiTheme="minorHAnsi" w:cstheme="minorHAnsi"/>
                <w:sz w:val="16"/>
                <w:szCs w:val="16"/>
              </w:rPr>
              <w:t>f</w:t>
            </w:r>
          </w:p>
          <w:p w14:paraId="24B29487" w14:textId="12F6049F" w:rsidR="00C7389A" w:rsidRDefault="00E80C64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74653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389A" w:rsidRPr="00AB718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7389A" w:rsidRPr="00AB718C">
              <w:rPr>
                <w:rFonts w:asciiTheme="minorHAnsi" w:hAnsiTheme="minorHAnsi" w:cstheme="minorHAnsi"/>
                <w:sz w:val="22"/>
                <w:szCs w:val="22"/>
              </w:rPr>
              <w:t xml:space="preserve"> Das Gesuch wird abgelehnt</w:t>
            </w:r>
          </w:p>
        </w:tc>
      </w:tr>
      <w:tr w:rsidR="00C7389A" w:rsidRPr="0030278D" w14:paraId="0329FF0D" w14:textId="77777777" w:rsidTr="00332D6C">
        <w:trPr>
          <w:trHeight w:val="174"/>
        </w:trPr>
        <w:tc>
          <w:tcPr>
            <w:tcW w:w="2948" w:type="dxa"/>
            <w:vMerge/>
            <w:shd w:val="clear" w:color="auto" w:fill="F2F2F2" w:themeFill="background1" w:themeFillShade="F2"/>
            <w:vAlign w:val="center"/>
          </w:tcPr>
          <w:p w14:paraId="7F9C9735" w14:textId="77777777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6" w:type="dxa"/>
            <w:shd w:val="clear" w:color="auto" w:fill="F2F2F2" w:themeFill="background1" w:themeFillShade="F2"/>
            <w:vAlign w:val="center"/>
          </w:tcPr>
          <w:p w14:paraId="1223B2E6" w14:textId="5CD5E59E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Bemerkungen/Auflagen/Begründungen:</w:t>
            </w:r>
          </w:p>
          <w:p w14:paraId="61AA4996" w14:textId="3B0D7285" w:rsidR="00C7389A" w:rsidRPr="00AB718C" w:rsidRDefault="00AB718C" w:rsidP="00C7389A">
            <w:pPr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AB718C">
              <w:rPr>
                <w:rFonts w:asciiTheme="minorHAnsi" w:hAnsiTheme="minorHAnsi" w:cstheme="minorHAnsi"/>
                <w:sz w:val="18"/>
                <w:szCs w:val="18"/>
              </w:rPr>
              <w:t>- Die Eltern sind verantwortlich, dass der verpasste Schulstoff vor-/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B718C">
              <w:rPr>
                <w:rFonts w:asciiTheme="minorHAnsi" w:hAnsiTheme="minorHAnsi" w:cstheme="minorHAnsi"/>
                <w:sz w:val="18"/>
                <w:szCs w:val="18"/>
              </w:rPr>
              <w:t>nachgearbeitet wird</w:t>
            </w:r>
          </w:p>
          <w:p w14:paraId="0FB6C7AF" w14:textId="4DDF5A99" w:rsidR="00C7389A" w:rsidRPr="006A5521" w:rsidRDefault="00AB718C" w:rsidP="00C7389A">
            <w:pPr>
              <w:spacing w:before="40" w:after="40"/>
              <w:rPr>
                <w:rFonts w:asciiTheme="minorHAnsi" w:hAnsiTheme="minorHAnsi" w:cstheme="minorHAnsi"/>
                <w:sz w:val="18"/>
                <w:szCs w:val="18"/>
              </w:rPr>
            </w:pPr>
            <w:r w:rsidRPr="00AB718C">
              <w:rPr>
                <w:rFonts w:asciiTheme="minorHAnsi" w:hAnsiTheme="minorHAnsi" w:cstheme="minorHAnsi"/>
                <w:sz w:val="18"/>
                <w:szCs w:val="18"/>
              </w:rPr>
              <w:t xml:space="preserve">- </w:t>
            </w:r>
            <w:r w:rsidR="006A5521" w:rsidRPr="006A5521">
              <w:rPr>
                <w:rFonts w:asciiTheme="minorHAnsi" w:hAnsiTheme="minorHAnsi" w:cstheme="minorHAnsi"/>
                <w:sz w:val="18"/>
                <w:szCs w:val="18"/>
              </w:rPr>
              <w:t>Die bewilligt</w:t>
            </w:r>
            <w:r w:rsidR="006A5521">
              <w:rPr>
                <w:rFonts w:asciiTheme="minorHAnsi" w:hAnsiTheme="minorHAnsi" w:cstheme="minorHAnsi"/>
                <w:sz w:val="18"/>
                <w:szCs w:val="18"/>
              </w:rPr>
              <w:t xml:space="preserve">e Abwesenheit wird </w:t>
            </w:r>
            <w:r w:rsidR="006A5521" w:rsidRPr="006A5521">
              <w:rPr>
                <w:rFonts w:asciiTheme="minorHAnsi" w:hAnsiTheme="minorHAnsi" w:cstheme="minorHAnsi"/>
                <w:sz w:val="18"/>
                <w:szCs w:val="18"/>
              </w:rPr>
              <w:t>von den Eltern als Absenz im Klapp erfasst.</w:t>
            </w:r>
          </w:p>
          <w:p w14:paraId="3561C75D" w14:textId="083019A3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7389A" w:rsidRPr="0030278D" w14:paraId="30BB976B" w14:textId="77777777" w:rsidTr="00332D6C">
        <w:trPr>
          <w:trHeight w:val="174"/>
        </w:trPr>
        <w:tc>
          <w:tcPr>
            <w:tcW w:w="2948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7C12EA" w14:textId="32396F8E" w:rsidR="00C7389A" w:rsidRDefault="00C7389A" w:rsidP="004B646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Datum und Unterschrift SL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EE518E" w14:textId="77777777" w:rsidR="00C7389A" w:rsidRDefault="00C7389A" w:rsidP="00C7389A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C5D6965" w14:textId="779DCBA7" w:rsidR="00624570" w:rsidRPr="0059069C" w:rsidRDefault="00624570" w:rsidP="005D681D">
      <w:pPr>
        <w:rPr>
          <w:rFonts w:asciiTheme="minorHAnsi" w:hAnsiTheme="minorHAnsi" w:cstheme="minorHAnsi"/>
          <w:sz w:val="22"/>
          <w:szCs w:val="22"/>
        </w:rPr>
      </w:pPr>
    </w:p>
    <w:sectPr w:rsidR="00624570" w:rsidRPr="0059069C" w:rsidSect="00D50067">
      <w:footerReference w:type="default" r:id="rId32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72AB" w14:textId="77777777" w:rsidR="004B3141" w:rsidRDefault="004B3141" w:rsidP="006A7091">
      <w:r>
        <w:separator/>
      </w:r>
    </w:p>
  </w:endnote>
  <w:endnote w:type="continuationSeparator" w:id="0">
    <w:p w14:paraId="7861C165" w14:textId="77777777" w:rsidR="004B3141" w:rsidRDefault="004B3141" w:rsidP="006A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3127C" w14:textId="44FB7975" w:rsidR="006A7091" w:rsidRDefault="00540298">
    <w:pPr>
      <w:pStyle w:val="Fuzeile"/>
    </w:pPr>
    <w:r w:rsidRPr="00540298">
      <w:rPr>
        <w:rFonts w:asciiTheme="minorHAnsi" w:hAnsiTheme="minorHAnsi" w:cstheme="minorHAnsi"/>
        <w:sz w:val="22"/>
        <w:szCs w:val="22"/>
      </w:rPr>
      <w:t>Version 24-08</w:t>
    </w:r>
    <w:r w:rsidR="006A7091">
      <w:tab/>
    </w:r>
    <w:r w:rsidR="006A7091">
      <w:rPr>
        <w:rFonts w:asciiTheme="minorHAnsi" w:hAnsiTheme="minorHAnsi" w:cstheme="minorHAnsi"/>
        <w:sz w:val="22"/>
        <w:szCs w:val="22"/>
      </w:rPr>
      <w:t xml:space="preserve">Seite </w:t>
    </w:r>
    <w:r w:rsidR="006A7091">
      <w:rPr>
        <w:rFonts w:asciiTheme="minorHAnsi" w:hAnsiTheme="minorHAnsi" w:cstheme="minorHAnsi"/>
        <w:sz w:val="22"/>
        <w:szCs w:val="22"/>
      </w:rPr>
      <w:fldChar w:fldCharType="begin"/>
    </w:r>
    <w:r w:rsidR="006A7091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="006A7091">
      <w:rPr>
        <w:rFonts w:asciiTheme="minorHAnsi" w:hAnsiTheme="minorHAnsi" w:cstheme="minorHAnsi"/>
        <w:sz w:val="22"/>
        <w:szCs w:val="22"/>
      </w:rPr>
      <w:fldChar w:fldCharType="separate"/>
    </w:r>
    <w:r w:rsidR="006A7091">
      <w:rPr>
        <w:rFonts w:asciiTheme="minorHAnsi" w:hAnsiTheme="minorHAnsi" w:cstheme="minorHAnsi"/>
        <w:sz w:val="22"/>
        <w:szCs w:val="22"/>
      </w:rPr>
      <w:t>1</w:t>
    </w:r>
    <w:r w:rsidR="006A7091">
      <w:rPr>
        <w:rFonts w:asciiTheme="minorHAnsi" w:hAnsiTheme="minorHAnsi" w:cstheme="minorHAnsi"/>
        <w:sz w:val="22"/>
        <w:szCs w:val="22"/>
      </w:rPr>
      <w:fldChar w:fldCharType="end"/>
    </w:r>
    <w:r w:rsidR="00B71B7A">
      <w:rPr>
        <w:rFonts w:asciiTheme="minorHAnsi" w:hAnsiTheme="minorHAnsi" w:cstheme="minorHAnsi"/>
        <w:sz w:val="22"/>
        <w:szCs w:val="22"/>
      </w:rPr>
      <w:t xml:space="preserve"> von </w:t>
    </w:r>
    <w:r w:rsidR="00B71B7A">
      <w:rPr>
        <w:rFonts w:asciiTheme="minorHAnsi" w:hAnsiTheme="minorHAnsi" w:cstheme="minorHAnsi"/>
        <w:sz w:val="22"/>
        <w:szCs w:val="22"/>
      </w:rPr>
      <w:fldChar w:fldCharType="begin"/>
    </w:r>
    <w:r w:rsidR="00B71B7A">
      <w:rPr>
        <w:rFonts w:asciiTheme="minorHAnsi" w:hAnsiTheme="minorHAnsi" w:cstheme="minorHAnsi"/>
        <w:sz w:val="22"/>
        <w:szCs w:val="22"/>
      </w:rPr>
      <w:instrText xml:space="preserve"> NUMPAGES   \* MERGEFORMAT </w:instrText>
    </w:r>
    <w:r w:rsidR="00B71B7A">
      <w:rPr>
        <w:rFonts w:asciiTheme="minorHAnsi" w:hAnsiTheme="minorHAnsi" w:cstheme="minorHAnsi"/>
        <w:sz w:val="22"/>
        <w:szCs w:val="22"/>
      </w:rPr>
      <w:fldChar w:fldCharType="separate"/>
    </w:r>
    <w:r w:rsidR="00B71B7A">
      <w:rPr>
        <w:rFonts w:asciiTheme="minorHAnsi" w:hAnsiTheme="minorHAnsi" w:cstheme="minorHAnsi"/>
        <w:noProof/>
        <w:sz w:val="22"/>
        <w:szCs w:val="22"/>
      </w:rPr>
      <w:t>1</w:t>
    </w:r>
    <w:r w:rsidR="00B71B7A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77323" w14:textId="77777777" w:rsidR="004B3141" w:rsidRDefault="004B3141" w:rsidP="006A7091">
      <w:r>
        <w:separator/>
      </w:r>
    </w:p>
  </w:footnote>
  <w:footnote w:type="continuationSeparator" w:id="0">
    <w:p w14:paraId="6C76D39B" w14:textId="77777777" w:rsidR="004B3141" w:rsidRDefault="004B3141" w:rsidP="006A70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E1D8E"/>
    <w:multiLevelType w:val="hybridMultilevel"/>
    <w:tmpl w:val="30D6CB18"/>
    <w:lvl w:ilvl="0" w:tplc="C0806B2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D0FCB"/>
    <w:multiLevelType w:val="hybridMultilevel"/>
    <w:tmpl w:val="0EF29BC2"/>
    <w:lvl w:ilvl="0" w:tplc="B4D628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17368">
    <w:abstractNumId w:val="0"/>
  </w:num>
  <w:num w:numId="2" w16cid:durableId="2054305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attachedTemplate r:id="rId1"/>
  <w:documentProtection w:edit="forms" w:formatting="1" w:enforcement="1" w:cryptProviderType="rsaAES" w:cryptAlgorithmClass="hash" w:cryptAlgorithmType="typeAny" w:cryptAlgorithmSid="14" w:cryptSpinCount="100000" w:hash="2WpLiqiA8L38KMfzL8O29wWJG8UgV2FuwbU6XPPr9UhPfYL/5ens7saiQN7y+u6GWjqZARr7x1+D8xCxXrNLDw==" w:salt="zx0EaBhAyqMp2vyrZ9s5b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141"/>
    <w:rsid w:val="00006EC1"/>
    <w:rsid w:val="000378CF"/>
    <w:rsid w:val="00085473"/>
    <w:rsid w:val="00106386"/>
    <w:rsid w:val="001A73CF"/>
    <w:rsid w:val="001E0EB6"/>
    <w:rsid w:val="00246857"/>
    <w:rsid w:val="0030278D"/>
    <w:rsid w:val="00311252"/>
    <w:rsid w:val="00320835"/>
    <w:rsid w:val="00332D6C"/>
    <w:rsid w:val="0035160F"/>
    <w:rsid w:val="0035319D"/>
    <w:rsid w:val="003705F8"/>
    <w:rsid w:val="003714C9"/>
    <w:rsid w:val="003A2900"/>
    <w:rsid w:val="0040707D"/>
    <w:rsid w:val="004239BB"/>
    <w:rsid w:val="00475C4F"/>
    <w:rsid w:val="004B3141"/>
    <w:rsid w:val="004B646C"/>
    <w:rsid w:val="004D2274"/>
    <w:rsid w:val="00524320"/>
    <w:rsid w:val="00540298"/>
    <w:rsid w:val="0059069C"/>
    <w:rsid w:val="00597377"/>
    <w:rsid w:val="005B518F"/>
    <w:rsid w:val="005D681D"/>
    <w:rsid w:val="00604F00"/>
    <w:rsid w:val="00624570"/>
    <w:rsid w:val="006A3E44"/>
    <w:rsid w:val="006A5521"/>
    <w:rsid w:val="006A7091"/>
    <w:rsid w:val="007251A1"/>
    <w:rsid w:val="00765B21"/>
    <w:rsid w:val="007F5CD5"/>
    <w:rsid w:val="008145C7"/>
    <w:rsid w:val="00883CC3"/>
    <w:rsid w:val="008949AF"/>
    <w:rsid w:val="00942DA6"/>
    <w:rsid w:val="00951F9B"/>
    <w:rsid w:val="009533D1"/>
    <w:rsid w:val="00957D43"/>
    <w:rsid w:val="009B624B"/>
    <w:rsid w:val="009D1590"/>
    <w:rsid w:val="009E3988"/>
    <w:rsid w:val="00A13AD7"/>
    <w:rsid w:val="00A41FF1"/>
    <w:rsid w:val="00A774EB"/>
    <w:rsid w:val="00AB718C"/>
    <w:rsid w:val="00AD1905"/>
    <w:rsid w:val="00AD48AB"/>
    <w:rsid w:val="00B11B91"/>
    <w:rsid w:val="00B3419F"/>
    <w:rsid w:val="00B40F9F"/>
    <w:rsid w:val="00B71B7A"/>
    <w:rsid w:val="00BA7BA0"/>
    <w:rsid w:val="00BB28A3"/>
    <w:rsid w:val="00BE78C7"/>
    <w:rsid w:val="00C7389A"/>
    <w:rsid w:val="00CC7857"/>
    <w:rsid w:val="00D50067"/>
    <w:rsid w:val="00D500F7"/>
    <w:rsid w:val="00D53BDC"/>
    <w:rsid w:val="00D91F20"/>
    <w:rsid w:val="00D933BD"/>
    <w:rsid w:val="00DA0505"/>
    <w:rsid w:val="00DE383B"/>
    <w:rsid w:val="00E01414"/>
    <w:rsid w:val="00E80C64"/>
    <w:rsid w:val="00F240F3"/>
    <w:rsid w:val="00F33115"/>
    <w:rsid w:val="00F64E3A"/>
    <w:rsid w:val="00F90F25"/>
    <w:rsid w:val="00FB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;"/>
  <w14:docId w14:val="319D6D9F"/>
  <w15:chartTrackingRefBased/>
  <w15:docId w15:val="{4A49EE64-DEF0-45FA-B554-F53E708A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A7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A709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A7091"/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Fuzeile">
    <w:name w:val="footer"/>
    <w:basedOn w:val="Standard"/>
    <w:link w:val="FuzeileZchn"/>
    <w:uiPriority w:val="99"/>
    <w:unhideWhenUsed/>
    <w:rsid w:val="006A70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A7091"/>
    <w:rPr>
      <w:rFonts w:ascii="Times New Roman" w:eastAsia="Times New Roman" w:hAnsi="Times New Roman" w:cs="Times New Roman"/>
      <w:sz w:val="24"/>
      <w:szCs w:val="24"/>
      <w:lang w:eastAsia="de-CH"/>
    </w:rPr>
  </w:style>
  <w:style w:type="table" w:styleId="Tabellenraster">
    <w:name w:val="Table Grid"/>
    <w:basedOn w:val="NormaleTabelle"/>
    <w:uiPriority w:val="39"/>
    <w:rsid w:val="00D50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7251A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251A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7251A1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AD1905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4B646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6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1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customXml" Target="../customXml/item2.xml"/><Relationship Id="rId21" Type="http://schemas.openxmlformats.org/officeDocument/2006/relationships/control" Target="activeX/activeX5.xml"/><Relationship Id="rId34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control" Target="activeX/activeX3.xml"/><Relationship Id="rId25" Type="http://schemas.openxmlformats.org/officeDocument/2006/relationships/control" Target="activeX/activeX7.xml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9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image" Target="media/image8.wmf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control" Target="activeX/activeX2.xml"/><Relationship Id="rId23" Type="http://schemas.openxmlformats.org/officeDocument/2006/relationships/control" Target="activeX/activeX6.xml"/><Relationship Id="rId28" Type="http://schemas.openxmlformats.org/officeDocument/2006/relationships/image" Target="media/image10.wmf"/><Relationship Id="rId10" Type="http://schemas.openxmlformats.org/officeDocument/2006/relationships/endnotes" Target="endnotes.xml"/><Relationship Id="rId19" Type="http://schemas.openxmlformats.org/officeDocument/2006/relationships/control" Target="activeX/activeX4.xml"/><Relationship Id="rId31" Type="http://schemas.openxmlformats.org/officeDocument/2006/relationships/control" Target="activeX/activeX10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8.xml"/><Relationship Id="rId30" Type="http://schemas.openxmlformats.org/officeDocument/2006/relationships/image" Target="media/image11.wmf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SW-2662\Documents\Benutzerdefinierte%20Office-Vorlagen\Vorlage%20Dokument%20Schule%20Wynau.dot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1E72FC0AD074C019A3B5916A698D2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50D180-9C6F-4A98-AFBD-22B38B2A6309}"/>
      </w:docPartPr>
      <w:docPartBody>
        <w:p w:rsidR="00462A2D" w:rsidRDefault="00462A2D" w:rsidP="00462A2D">
          <w:pPr>
            <w:pStyle w:val="51E72FC0AD074C019A3B5916A698D2B1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A43A183F091C434C80ECB8990CE687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EA3867-768A-43A1-B6E2-DB0984A152EB}"/>
      </w:docPartPr>
      <w:docPartBody>
        <w:p w:rsidR="00462A2D" w:rsidRDefault="00462A2D" w:rsidP="00462A2D">
          <w:pPr>
            <w:pStyle w:val="A43A183F091C434C80ECB8990CE68723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FD380442C818483E8E5D5E74511F72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E2B4EC-96A9-4222-A308-E6362D9CA38A}"/>
      </w:docPartPr>
      <w:docPartBody>
        <w:p w:rsidR="00462A2D" w:rsidRDefault="00462A2D" w:rsidP="00462A2D">
          <w:pPr>
            <w:pStyle w:val="FD380442C818483E8E5D5E74511F7282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177066EA06774E11A02D24A2E67DFA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5DAFBB-4D8A-4299-8492-37B057D6ED76}"/>
      </w:docPartPr>
      <w:docPartBody>
        <w:p w:rsidR="00462A2D" w:rsidRDefault="00462A2D" w:rsidP="00462A2D">
          <w:pPr>
            <w:pStyle w:val="177066EA06774E11A02D24A2E67DFAB4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773C600C54164CC08A4CF74DB2B3BB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E11767-A542-4BBC-96A5-DF44C01E55A5}"/>
      </w:docPartPr>
      <w:docPartBody>
        <w:p w:rsidR="00462A2D" w:rsidRDefault="00462A2D" w:rsidP="00462A2D">
          <w:pPr>
            <w:pStyle w:val="773C600C54164CC08A4CF74DB2B3BBD25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BE00B7F871DC44E492E31D919C6A2A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57F037-F223-4062-BB46-2D7AEFBF50C3}"/>
      </w:docPartPr>
      <w:docPartBody>
        <w:p w:rsidR="00462A2D" w:rsidRDefault="00462A2D" w:rsidP="00462A2D">
          <w:pPr>
            <w:pStyle w:val="BE00B7F871DC44E492E31D919C6A2A3A4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35A9CFB9F51F49F692CAA1683E2931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A7E374-6BC0-4462-BCE3-ED11A33B5236}"/>
      </w:docPartPr>
      <w:docPartBody>
        <w:p w:rsidR="00462A2D" w:rsidRDefault="00462A2D" w:rsidP="00462A2D">
          <w:pPr>
            <w:pStyle w:val="35A9CFB9F51F49F692CAA1683E29311C4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  <w:docPart>
      <w:docPartPr>
        <w:name w:val="F18B71207A544F7F9D66D4A59B0D5F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F2A0DA-BA82-4C7E-A1B9-B650D5AF94B8}"/>
      </w:docPartPr>
      <w:docPartBody>
        <w:p w:rsidR="00462A2D" w:rsidRDefault="00462A2D" w:rsidP="00462A2D">
          <w:pPr>
            <w:pStyle w:val="F18B71207A544F7F9D66D4A59B0D5FDD2"/>
          </w:pPr>
          <w:r w:rsidRPr="00226251">
            <w:rPr>
              <w:rStyle w:val="Platzhaltertext"/>
              <w:rFonts w:eastAsiaTheme="minorHAnsi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A2D"/>
    <w:rsid w:val="0046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62A2D"/>
    <w:rPr>
      <w:color w:val="666666"/>
    </w:rPr>
  </w:style>
  <w:style w:type="paragraph" w:customStyle="1" w:styleId="BE00B7F871DC44E492E31D919C6A2A3A4">
    <w:name w:val="BE00B7F871DC44E492E31D919C6A2A3A4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51E72FC0AD074C019A3B5916A698D2B15">
    <w:name w:val="51E72FC0AD074C019A3B5916A698D2B1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43A183F091C434C80ECB8990CE687235">
    <w:name w:val="A43A183F091C434C80ECB8990CE68723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D380442C818483E8E5D5E74511F72825">
    <w:name w:val="FD380442C818483E8E5D5E74511F7282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177066EA06774E11A02D24A2E67DFAB45">
    <w:name w:val="177066EA06774E11A02D24A2E67DFAB4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773C600C54164CC08A4CF74DB2B3BBD25">
    <w:name w:val="773C600C54164CC08A4CF74DB2B3BBD25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35A9CFB9F51F49F692CAA1683E29311C4">
    <w:name w:val="35A9CFB9F51F49F692CAA1683E29311C4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18B71207A544F7F9D66D4A59B0D5FDD2">
    <w:name w:val="F18B71207A544F7F9D66D4A59B0D5FDD2"/>
    <w:rsid w:val="00462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898BFE57FDE0419D056585BCE0661D" ma:contentTypeVersion="19" ma:contentTypeDescription="Ein neues Dokument erstellen." ma:contentTypeScope="" ma:versionID="06e1f3b9dc7f8a0547de6ec6f5e25f71">
  <xsd:schema xmlns:xsd="http://www.w3.org/2001/XMLSchema" xmlns:xs="http://www.w3.org/2001/XMLSchema" xmlns:p="http://schemas.microsoft.com/office/2006/metadata/properties" xmlns:ns2="784914ea-696c-4348-b73a-44996898161f" xmlns:ns3="9fc0e7cf-2f9c-45f3-b4ba-67a532adde19" xmlns:ns4="915bc4ee-daae-4096-8a41-28336ba49a3b" targetNamespace="http://schemas.microsoft.com/office/2006/metadata/properties" ma:root="true" ma:fieldsID="dca336216f009be8fcce3f621971b8d3" ns2:_="" ns3:_="" ns4:_="">
    <xsd:import namespace="784914ea-696c-4348-b73a-44996898161f"/>
    <xsd:import namespace="9fc0e7cf-2f9c-45f3-b4ba-67a532adde19"/>
    <xsd:import namespace="915bc4ee-daae-4096-8a41-28336ba49a3b"/>
    <xsd:element name="properties">
      <xsd:complexType>
        <xsd:sequence>
          <xsd:element name="documentManagement">
            <xsd:complexType>
              <xsd:all>
                <xsd:element ref="ns2:Gerätna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914ea-696c-4348-b73a-44996898161f" elementFormDefault="qualified">
    <xsd:import namespace="http://schemas.microsoft.com/office/2006/documentManagement/types"/>
    <xsd:import namespace="http://schemas.microsoft.com/office/infopath/2007/PartnerControls"/>
    <xsd:element name="Gerätname" ma:index="8" nillable="true" ma:displayName="Gerätname" ma:internalName="Ger_x00e4_tname">
      <xsd:simpleType>
        <xsd:restriction base="dms:Text">
          <xsd:maxLength value="255"/>
        </xsd:restriction>
      </xsd:simpleType>
    </xsd:element>
    <xsd:element name="TaxCatchAll" ma:index="23" nillable="true" ma:displayName="Taxonomy Catch All Column" ma:hidden="true" ma:list="{0825afdf-5e34-4194-9432-7f8e2f783436}" ma:internalName="TaxCatchAll" ma:showField="CatchAllData" ma:web="784914ea-696c-4348-b73a-4499689816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0e7cf-2f9c-45f3-b4ba-67a532adde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2fc8ba72-e012-4b79-8e53-b68dde6d3a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bc4ee-daae-4096-8a41-28336ba49a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erätname xmlns="784914ea-696c-4348-b73a-44996898161f" xsi:nil="true"/>
    <TaxCatchAll xmlns="784914ea-696c-4348-b73a-44996898161f" xsi:nil="true"/>
    <lcf76f155ced4ddcb4097134ff3c332f xmlns="9fc0e7cf-2f9c-45f3-b4ba-67a532adde1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7E4ED-EB16-4901-84E0-E20C91638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914ea-696c-4348-b73a-44996898161f"/>
    <ds:schemaRef ds:uri="9fc0e7cf-2f9c-45f3-b4ba-67a532adde19"/>
    <ds:schemaRef ds:uri="915bc4ee-daae-4096-8a41-28336ba49a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41B05B-D240-4034-9D17-0F7480B46079}">
  <ds:schemaRefs>
    <ds:schemaRef ds:uri="http://schemas.microsoft.com/office/2006/metadata/properties"/>
    <ds:schemaRef ds:uri="http://schemas.microsoft.com/office/infopath/2007/PartnerControls"/>
    <ds:schemaRef ds:uri="784914ea-696c-4348-b73a-44996898161f"/>
    <ds:schemaRef ds:uri="9fc0e7cf-2f9c-45f3-b4ba-67a532adde19"/>
  </ds:schemaRefs>
</ds:datastoreItem>
</file>

<file path=customXml/itemProps3.xml><?xml version="1.0" encoding="utf-8"?>
<ds:datastoreItem xmlns:ds="http://schemas.openxmlformats.org/officeDocument/2006/customXml" ds:itemID="{03E47162-FEC4-4726-B9CA-7827C80582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Dokument Schule Wynau</Template>
  <TotalTime>0</TotalTime>
  <Pages>1</Pages>
  <Words>270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Zwygart Thomas, Schulleitung Schule-Wynau</dc:creator>
  <cp:keywords/>
  <dc:description/>
  <cp:lastModifiedBy>Zwygart Thomas, Schulleitung Schule-Wynau</cp:lastModifiedBy>
  <cp:revision>3</cp:revision>
  <cp:lastPrinted>2024-08-15T07:59:00Z</cp:lastPrinted>
  <dcterms:created xsi:type="dcterms:W3CDTF">2024-08-15T11:38:00Z</dcterms:created>
  <dcterms:modified xsi:type="dcterms:W3CDTF">2024-08-15T11:40:00Z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0x010100EA898BFE57FDE0419D056585BCE0661D</vt:lpwstr>
  </property>
  <property fmtid="{D5CDD505-2E9C-101B-9397-08002B2CF9AE}" pid="3" name="MediaServiceImageTags">
    <vt:lpwstr/>
  </property>
</Properties>
</file>